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51" w:rsidRPr="005A0082" w:rsidRDefault="00610451" w:rsidP="001C4B5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i/>
          <w:iCs/>
          <w:sz w:val="24"/>
          <w:szCs w:val="24"/>
          <w:lang w:eastAsia="pl-PL"/>
        </w:rPr>
      </w:pPr>
      <w:r w:rsidRPr="005A0082">
        <w:rPr>
          <w:rFonts w:ascii="Times New Roman" w:hAnsi="Times New Roman"/>
          <w:i/>
          <w:iCs/>
          <w:sz w:val="24"/>
          <w:szCs w:val="24"/>
          <w:lang w:eastAsia="pl-PL"/>
        </w:rPr>
        <w:t>Załącznik Nr 1 do Regulaminu</w:t>
      </w: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18"/>
          <w:szCs w:val="18"/>
          <w:lang w:eastAsia="pl-PL"/>
        </w:rPr>
      </w:pPr>
      <w:r w:rsidRPr="001C4B5C">
        <w:rPr>
          <w:rFonts w:ascii="Times New Roman" w:hAnsi="Times New Roman"/>
          <w:sz w:val="18"/>
          <w:szCs w:val="18"/>
          <w:lang w:eastAsia="pl-PL"/>
        </w:rPr>
        <w:t>...............................................</w:t>
      </w: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>
        <w:rPr>
          <w:rFonts w:ascii="Times New Roman" w:hAnsi="Times New Roman"/>
          <w:sz w:val="24"/>
          <w:szCs w:val="24"/>
          <w:lang w:eastAsia="pl-PL"/>
        </w:rPr>
        <w:t xml:space="preserve">   </w:t>
      </w:r>
      <w:r w:rsidRPr="001C4B5C">
        <w:rPr>
          <w:rFonts w:ascii="Times New Roman" w:hAnsi="Times New Roman"/>
          <w:sz w:val="24"/>
          <w:szCs w:val="24"/>
          <w:lang w:eastAsia="pl-PL"/>
        </w:rPr>
        <w:t>(pieczęć Oferenta)</w:t>
      </w: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10451" w:rsidRPr="00FA3E86" w:rsidRDefault="00610451" w:rsidP="001C4B5C">
      <w:pPr>
        <w:keepNext/>
        <w:spacing w:after="0" w:line="240" w:lineRule="auto"/>
        <w:ind w:left="709" w:firstLine="284"/>
        <w:jc w:val="center"/>
        <w:outlineLvl w:val="1"/>
        <w:rPr>
          <w:rFonts w:ascii="Times New Roman" w:hAnsi="Times New Roman"/>
          <w:b/>
          <w:bCs/>
          <w:sz w:val="28"/>
          <w:szCs w:val="28"/>
          <w:lang w:eastAsia="pl-PL"/>
        </w:rPr>
      </w:pPr>
      <w:bookmarkStart w:id="0" w:name="_GoBack"/>
      <w:r w:rsidRPr="00FA3E86">
        <w:rPr>
          <w:rFonts w:ascii="Times New Roman" w:hAnsi="Times New Roman"/>
          <w:b/>
          <w:bCs/>
          <w:sz w:val="28"/>
          <w:szCs w:val="28"/>
          <w:lang w:eastAsia="pl-PL"/>
        </w:rPr>
        <w:t>OFERTA</w:t>
      </w:r>
    </w:p>
    <w:bookmarkEnd w:id="0"/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8"/>
          <w:szCs w:val="28"/>
          <w:lang w:eastAsia="pl-PL"/>
        </w:rPr>
      </w:pPr>
    </w:p>
    <w:p w:rsidR="00610451" w:rsidRPr="001C4B5C" w:rsidRDefault="00610451" w:rsidP="001C4B5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Ja (</w:t>
      </w:r>
      <w:r>
        <w:rPr>
          <w:rFonts w:ascii="Times New Roman" w:hAnsi="Times New Roman"/>
          <w:sz w:val="24"/>
          <w:szCs w:val="24"/>
          <w:lang w:eastAsia="pl-PL"/>
        </w:rPr>
        <w:t>m</w:t>
      </w:r>
      <w:r w:rsidRPr="001C4B5C">
        <w:rPr>
          <w:rFonts w:ascii="Times New Roman" w:hAnsi="Times New Roman"/>
          <w:sz w:val="24"/>
          <w:szCs w:val="24"/>
          <w:lang w:eastAsia="pl-PL"/>
        </w:rPr>
        <w:t>y), niżej podpisany (ni) ...........................................................................................</w:t>
      </w:r>
    </w:p>
    <w:p w:rsidR="00610451" w:rsidRPr="001C4B5C" w:rsidRDefault="00610451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działając w imieniu i na rzecz:</w:t>
      </w:r>
    </w:p>
    <w:p w:rsidR="00610451" w:rsidRPr="001C4B5C" w:rsidRDefault="00610451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</w:t>
      </w:r>
    </w:p>
    <w:p w:rsidR="00610451" w:rsidRPr="001C4B5C" w:rsidRDefault="00610451" w:rsidP="001C4B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(pełna nazwa Oferenta)</w:t>
      </w: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.......................................................................................................................................................</w:t>
      </w:r>
    </w:p>
    <w:p w:rsidR="00610451" w:rsidRPr="001C4B5C" w:rsidRDefault="00610451" w:rsidP="001C4B5C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(adres siedziby Oferenta)</w:t>
      </w: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0"/>
          <w:szCs w:val="20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REGON</w:t>
      </w:r>
      <w:r>
        <w:rPr>
          <w:rFonts w:ascii="Times New Roman" w:hAnsi="Times New Roman"/>
          <w:sz w:val="24"/>
          <w:szCs w:val="24"/>
          <w:lang w:eastAsia="pl-PL"/>
        </w:rPr>
        <w:t xml:space="preserve"> </w:t>
      </w:r>
      <w:r w:rsidRPr="001C4B5C">
        <w:rPr>
          <w:rFonts w:ascii="Times New Roman" w:hAnsi="Times New Roman"/>
          <w:sz w:val="24"/>
          <w:szCs w:val="24"/>
          <w:lang w:eastAsia="pl-PL"/>
        </w:rPr>
        <w:t>............................................................. NIP  .................................................................</w:t>
      </w: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val="de-DE" w:eastAsia="pl-PL"/>
        </w:rPr>
      </w:pPr>
      <w:r w:rsidRPr="001C4B5C">
        <w:rPr>
          <w:rFonts w:ascii="Times New Roman" w:hAnsi="Times New Roman"/>
          <w:sz w:val="24"/>
          <w:szCs w:val="24"/>
          <w:lang w:val="de-DE" w:eastAsia="pl-PL"/>
        </w:rPr>
        <w:t>nr telefonu .............................................................. nr faxu .........................................................</w:t>
      </w: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val="de-DE"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val="de-DE" w:eastAsia="pl-PL"/>
        </w:rPr>
      </w:pPr>
      <w:r w:rsidRPr="001C4B5C">
        <w:rPr>
          <w:rFonts w:ascii="Times New Roman" w:hAnsi="Times New Roman"/>
          <w:sz w:val="24"/>
          <w:szCs w:val="24"/>
          <w:lang w:val="de-DE" w:eastAsia="pl-PL"/>
        </w:rPr>
        <w:t>e-mail .............................................................................................</w:t>
      </w:r>
    </w:p>
    <w:p w:rsidR="00610451" w:rsidRPr="001C4B5C" w:rsidRDefault="00610451" w:rsidP="001C4B5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de-DE" w:eastAsia="pl-PL"/>
        </w:rPr>
      </w:pPr>
    </w:p>
    <w:p w:rsidR="00610451" w:rsidRPr="001C4B5C" w:rsidRDefault="00610451" w:rsidP="001C4B5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w odpowiedzi na ogłoszenie o Konkursie na:</w:t>
      </w:r>
    </w:p>
    <w:p w:rsidR="00610451" w:rsidRPr="001C4B5C" w:rsidRDefault="00610451" w:rsidP="001C4B5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spacing w:after="0" w:line="240" w:lineRule="auto"/>
        <w:rPr>
          <w:rFonts w:ascii="Times New Roman" w:hAnsi="Times New Roman"/>
          <w:sz w:val="24"/>
          <w:szCs w:val="24"/>
          <w:lang w:eastAsia="pl-PL"/>
        </w:rPr>
      </w:pPr>
    </w:p>
    <w:p w:rsidR="00610451" w:rsidRDefault="00610451" w:rsidP="001C4B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</w:p>
    <w:p w:rsidR="00610451" w:rsidRDefault="00610451" w:rsidP="001C4B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1C4B5C">
        <w:rPr>
          <w:rFonts w:ascii="Times New Roman" w:hAnsi="Times New Roman"/>
          <w:b/>
          <w:sz w:val="24"/>
          <w:szCs w:val="24"/>
          <w:lang w:eastAsia="pl-PL"/>
        </w:rPr>
        <w:t>WYBÓR BROKERA UBEZPIECZENIOWEGO</w:t>
      </w:r>
    </w:p>
    <w:p w:rsidR="00610451" w:rsidRPr="001C4B5C" w:rsidRDefault="00610451" w:rsidP="001C4B5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>
        <w:rPr>
          <w:rFonts w:ascii="Times New Roman" w:hAnsi="Times New Roman"/>
          <w:b/>
          <w:sz w:val="24"/>
          <w:szCs w:val="24"/>
          <w:lang w:eastAsia="pl-PL"/>
        </w:rPr>
        <w:t>dla Gminy Limanowa</w:t>
      </w:r>
    </w:p>
    <w:p w:rsidR="00610451" w:rsidRPr="001C4B5C" w:rsidRDefault="00610451" w:rsidP="001C4B5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610451" w:rsidRPr="001C4B5C" w:rsidRDefault="00610451" w:rsidP="001C4B5C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4B5C">
        <w:rPr>
          <w:rFonts w:ascii="Times New Roman" w:hAnsi="Times New Roman"/>
          <w:b/>
          <w:bCs/>
          <w:sz w:val="24"/>
          <w:szCs w:val="24"/>
          <w:lang w:eastAsia="pl-PL"/>
        </w:rPr>
        <w:t xml:space="preserve">składam(y) niniejszą ofertę: 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 xml:space="preserve">Jako „BROKER” wyrażamy chęć uczestnictwa w Konkursie na wybór Brokera Ubezpieczeniowego dla </w:t>
      </w:r>
      <w:r>
        <w:rPr>
          <w:rFonts w:ascii="Times New Roman" w:hAnsi="Times New Roman"/>
          <w:sz w:val="24"/>
          <w:szCs w:val="24"/>
          <w:lang w:eastAsia="pl-PL"/>
        </w:rPr>
        <w:t xml:space="preserve">Gminy Limanowa, 34-600 Limanowa, 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ul. </w:t>
      </w:r>
      <w:r>
        <w:rPr>
          <w:rFonts w:ascii="Times New Roman" w:hAnsi="Times New Roman"/>
          <w:sz w:val="24"/>
          <w:szCs w:val="24"/>
          <w:lang w:eastAsia="pl-PL"/>
        </w:rPr>
        <w:t>Matki Boskiej Bolesnej 18B</w:t>
      </w:r>
      <w:r w:rsidRPr="001C4B5C">
        <w:rPr>
          <w:rFonts w:ascii="Times New Roman" w:hAnsi="Times New Roman"/>
          <w:sz w:val="24"/>
          <w:szCs w:val="24"/>
          <w:lang w:eastAsia="pl-PL"/>
        </w:rPr>
        <w:t>, świadcząc usługi pośrednictwa ubezpieczeniowego zgodnie z ustawą z dnia 22 maja 2003 r. o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1C4B5C">
        <w:rPr>
          <w:rFonts w:ascii="Times New Roman" w:hAnsi="Times New Roman"/>
          <w:sz w:val="24"/>
          <w:szCs w:val="24"/>
          <w:lang w:eastAsia="pl-PL"/>
        </w:rPr>
        <w:t>pośrednictwie ubezpieczeniowym (Dz. U. z 20</w:t>
      </w:r>
      <w:r>
        <w:rPr>
          <w:rFonts w:ascii="Times New Roman" w:hAnsi="Times New Roman"/>
          <w:sz w:val="24"/>
          <w:szCs w:val="24"/>
          <w:lang w:eastAsia="pl-PL"/>
        </w:rPr>
        <w:t>16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 r. poz. </w:t>
      </w:r>
      <w:r>
        <w:rPr>
          <w:rFonts w:ascii="Times New Roman" w:hAnsi="Times New Roman"/>
          <w:sz w:val="24"/>
          <w:szCs w:val="24"/>
          <w:lang w:eastAsia="pl-PL"/>
        </w:rPr>
        <w:t>2077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 ze zm</w:t>
      </w:r>
      <w:r>
        <w:rPr>
          <w:rFonts w:ascii="Times New Roman" w:hAnsi="Times New Roman"/>
          <w:sz w:val="24"/>
          <w:szCs w:val="24"/>
          <w:lang w:eastAsia="pl-PL"/>
        </w:rPr>
        <w:t>ianami</w:t>
      </w:r>
      <w:r w:rsidRPr="001C4B5C">
        <w:rPr>
          <w:rFonts w:ascii="Times New Roman" w:hAnsi="Times New Roman"/>
          <w:sz w:val="24"/>
          <w:szCs w:val="24"/>
          <w:lang w:eastAsia="pl-PL"/>
        </w:rPr>
        <w:t>), przeprowadzonego w terminach i na warunkach określonych w Regulaminie Konkursu.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Oświadczam(y), że: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4B4EE4" w:rsidRDefault="00610451" w:rsidP="004B4E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Suma gwarancyjna w odniesieniu do wszystkich zdarzeń w ramach ubezpieczenia od odpowiedzialności cywilnej z tytułu prowadzenia działalności brokerskiej wynosi:</w:t>
      </w:r>
    </w:p>
    <w:p w:rsidR="00610451" w:rsidRPr="004B4EE4" w:rsidRDefault="00610451" w:rsidP="004B4EE4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 zł</w:t>
      </w:r>
    </w:p>
    <w:p w:rsidR="00610451" w:rsidRPr="004B4EE4" w:rsidRDefault="00610451" w:rsidP="004B4E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Doświadczenie na rynku - okres prowadzenia działalności brokerskiej </w:t>
      </w:r>
      <w:r w:rsidRPr="004B4EE4">
        <w:rPr>
          <w:rFonts w:ascii="Times New Roman" w:hAnsi="Times New Roman"/>
          <w:b/>
          <w:sz w:val="24"/>
          <w:szCs w:val="24"/>
          <w:lang w:eastAsia="pl-PL"/>
        </w:rPr>
        <w:t>licząc od dnia otrzymania zezwolenia do dnia ogłoszenia Konkursu wynosi:</w:t>
      </w:r>
    </w:p>
    <w:p w:rsidR="00610451" w:rsidRPr="004B4EE4" w:rsidRDefault="00610451" w:rsidP="004B4EE4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sz w:val="24"/>
          <w:szCs w:val="24"/>
          <w:lang w:eastAsia="pl-PL"/>
        </w:rPr>
        <w:t>………………………………………………… lat</w:t>
      </w:r>
    </w:p>
    <w:p w:rsidR="00610451" w:rsidRPr="004B4EE4" w:rsidRDefault="00610451" w:rsidP="004B4E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Liczba zatrudnionych przez Oferenta pracowników posiadających uprawnienia do wykonywania czynności brokerskich - wg stanu na dzień ogłoszenia Konkursu wynosi:</w:t>
      </w:r>
    </w:p>
    <w:p w:rsidR="00610451" w:rsidRPr="004B4EE4" w:rsidRDefault="00610451" w:rsidP="004B4EE4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………………………………………………… pracowników</w:t>
      </w:r>
    </w:p>
    <w:p w:rsidR="00610451" w:rsidRPr="004B4EE4" w:rsidRDefault="00610451" w:rsidP="004B4E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Liczba postępowań, które Oferent przeprowadził w ciągu 3 lat przed upływem terminu składania ofert, których efektem był wybór dla jednostki samorządu terytorialnego ubezpieczyciela w ramach ustawy Prawo zamówień publicznych wynosi:</w:t>
      </w:r>
    </w:p>
    <w:p w:rsidR="00610451" w:rsidRPr="004B4EE4" w:rsidRDefault="00610451" w:rsidP="004B4EE4">
      <w:pPr>
        <w:pStyle w:val="ListParagraph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bookmarkStart w:id="1" w:name="_Hlk23841582"/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………………………………………………… </w:t>
      </w:r>
      <w:bookmarkEnd w:id="1"/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postępowań</w:t>
      </w:r>
    </w:p>
    <w:p w:rsidR="00610451" w:rsidRPr="004B4EE4" w:rsidRDefault="00610451" w:rsidP="004B4EE4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 xml:space="preserve">Posiadam/y system zarządzania jakością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ISO 9001</w:t>
      </w:r>
      <w:r w:rsidRPr="004B4EE4">
        <w:rPr>
          <w:rFonts w:ascii="Times New Roman" w:hAnsi="Times New Roman"/>
          <w:b/>
          <w:bCs/>
          <w:sz w:val="24"/>
          <w:szCs w:val="24"/>
          <w:lang w:eastAsia="pl-PL"/>
        </w:rPr>
        <w:t>– wg stanu na dzień ogłoszenia konkursu</w:t>
      </w:r>
    </w:p>
    <w:p w:rsidR="00610451" w:rsidRPr="001C0A84" w:rsidRDefault="00610451" w:rsidP="001C0A84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0A84">
        <w:rPr>
          <w:rFonts w:ascii="Times New Roman" w:hAnsi="Times New Roman"/>
          <w:b/>
          <w:bCs/>
          <w:sz w:val="24"/>
          <w:szCs w:val="24"/>
          <w:lang w:eastAsia="pl-PL"/>
        </w:rPr>
        <w:t>wyłącznie w zakresie ubezpieczeń -     tak □</w:t>
      </w:r>
      <w:r w:rsidRPr="001C0A84">
        <w:rPr>
          <w:rFonts w:ascii="Times New Roman" w:hAnsi="Times New Roman"/>
          <w:b/>
          <w:bCs/>
          <w:sz w:val="24"/>
          <w:szCs w:val="24"/>
          <w:lang w:eastAsia="pl-PL"/>
        </w:rPr>
        <w:tab/>
        <w:t>nie □</w:t>
      </w:r>
    </w:p>
    <w:p w:rsidR="00610451" w:rsidRPr="001C0A84" w:rsidRDefault="00610451" w:rsidP="001C0A84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0A84">
        <w:rPr>
          <w:rFonts w:ascii="Times New Roman" w:hAnsi="Times New Roman"/>
          <w:b/>
          <w:bCs/>
          <w:sz w:val="24"/>
          <w:szCs w:val="24"/>
          <w:lang w:eastAsia="pl-PL"/>
        </w:rPr>
        <w:t>wyłącznie w zakresie likwidacji szkód  -     tak □</w:t>
      </w:r>
      <w:r w:rsidRPr="001C0A84">
        <w:rPr>
          <w:rFonts w:ascii="Times New Roman" w:hAnsi="Times New Roman"/>
          <w:b/>
          <w:bCs/>
          <w:sz w:val="24"/>
          <w:szCs w:val="24"/>
          <w:lang w:eastAsia="pl-PL"/>
        </w:rPr>
        <w:tab/>
        <w:t>nie □</w:t>
      </w:r>
    </w:p>
    <w:p w:rsidR="00610451" w:rsidRPr="001C0A84" w:rsidRDefault="00610451" w:rsidP="001C0A84">
      <w:pPr>
        <w:pStyle w:val="ListParagraph"/>
        <w:numPr>
          <w:ilvl w:val="1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0A84">
        <w:rPr>
          <w:rFonts w:ascii="Times New Roman" w:hAnsi="Times New Roman"/>
          <w:b/>
          <w:bCs/>
          <w:sz w:val="24"/>
          <w:szCs w:val="24"/>
          <w:lang w:eastAsia="pl-PL"/>
        </w:rPr>
        <w:t>w zakresie ubezpieczeń i likwidacji szkód  tak □</w:t>
      </w:r>
      <w:r w:rsidRPr="001C0A84">
        <w:rPr>
          <w:rFonts w:ascii="Times New Roman" w:hAnsi="Times New Roman"/>
          <w:b/>
          <w:bCs/>
          <w:sz w:val="24"/>
          <w:szCs w:val="24"/>
          <w:lang w:eastAsia="pl-PL"/>
        </w:rPr>
        <w:tab/>
        <w:t>nie □</w:t>
      </w:r>
    </w:p>
    <w:p w:rsidR="00610451" w:rsidRPr="001C0A84" w:rsidRDefault="00610451" w:rsidP="001C0A84">
      <w:pPr>
        <w:pStyle w:val="ListParagraph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</w:p>
    <w:p w:rsidR="00610451" w:rsidRDefault="00610451" w:rsidP="0048721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8721B">
        <w:rPr>
          <w:rFonts w:ascii="Times New Roman" w:hAnsi="Times New Roman"/>
          <w:b/>
          <w:sz w:val="24"/>
          <w:szCs w:val="24"/>
          <w:lang w:eastAsia="pl-PL"/>
        </w:rPr>
        <w:t>Liczba obsługiwanych jednostek samorządu terytorialnego – wg stanu na dzień ogłoszenia konkursu wynosi: …………………………………………………</w:t>
      </w:r>
    </w:p>
    <w:p w:rsidR="00610451" w:rsidRPr="0048721B" w:rsidRDefault="00610451" w:rsidP="0048721B">
      <w:pPr>
        <w:pStyle w:val="ListParagraph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eastAsia="pl-PL"/>
        </w:rPr>
      </w:pPr>
    </w:p>
    <w:p w:rsidR="00610451" w:rsidRPr="0048721B" w:rsidRDefault="00610451" w:rsidP="0048721B">
      <w:pPr>
        <w:pStyle w:val="ListParagraph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pl-PL"/>
        </w:rPr>
      </w:pPr>
      <w:r w:rsidRPr="0048721B">
        <w:rPr>
          <w:rFonts w:ascii="Times New Roman" w:hAnsi="Times New Roman"/>
          <w:b/>
          <w:sz w:val="24"/>
          <w:szCs w:val="24"/>
          <w:lang w:eastAsia="pl-PL"/>
        </w:rPr>
        <w:t>Liczba przeprowadzonych likwidacji szkód i roszczeń w 2019 roku za pośrednictwem brokera na rzecz jed</w:t>
      </w:r>
      <w:r>
        <w:rPr>
          <w:rFonts w:ascii="Times New Roman" w:hAnsi="Times New Roman"/>
          <w:b/>
          <w:sz w:val="24"/>
          <w:szCs w:val="24"/>
          <w:lang w:eastAsia="pl-PL"/>
        </w:rPr>
        <w:t>nostek samorządu terytorialnego wynosi ………………………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pl-PL"/>
        </w:rPr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 xml:space="preserve"> 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pl-PL"/>
        </w:rPr>
      </w:pPr>
      <w:r w:rsidRPr="001C4B5C">
        <w:rPr>
          <w:rFonts w:ascii="Times New Roman" w:hAnsi="Times New Roman"/>
          <w:b/>
          <w:bCs/>
          <w:sz w:val="24"/>
          <w:szCs w:val="24"/>
          <w:lang w:eastAsia="pl-PL"/>
        </w:rPr>
        <w:t>OŚWIADCZENIE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 xml:space="preserve">Składając ofertę w Konkursie na wybór brokera dla </w:t>
      </w:r>
      <w:r>
        <w:rPr>
          <w:rFonts w:ascii="Times New Roman" w:hAnsi="Times New Roman"/>
          <w:sz w:val="24"/>
          <w:szCs w:val="24"/>
          <w:lang w:eastAsia="pl-PL"/>
        </w:rPr>
        <w:t xml:space="preserve">Gminy Limanowa, 34-600 Limanowa, 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ul. </w:t>
      </w:r>
      <w:r>
        <w:rPr>
          <w:rFonts w:ascii="Times New Roman" w:hAnsi="Times New Roman"/>
          <w:sz w:val="24"/>
          <w:szCs w:val="24"/>
          <w:lang w:eastAsia="pl-PL"/>
        </w:rPr>
        <w:t xml:space="preserve">Matki Boskiej Bolesnej 18B, </w:t>
      </w:r>
      <w:r w:rsidRPr="001C4B5C">
        <w:rPr>
          <w:rFonts w:ascii="Times New Roman" w:hAnsi="Times New Roman"/>
          <w:sz w:val="24"/>
          <w:szCs w:val="24"/>
          <w:lang w:eastAsia="pl-PL"/>
        </w:rPr>
        <w:t>świadcząc usługi pośrednictwa ubezpieczeniowego zgodnie z ustawą z</w:t>
      </w:r>
      <w:r>
        <w:rPr>
          <w:rFonts w:ascii="Times New Roman" w:hAnsi="Times New Roman"/>
          <w:sz w:val="24"/>
          <w:szCs w:val="24"/>
          <w:lang w:eastAsia="pl-PL"/>
        </w:rPr>
        <w:t> </w:t>
      </w:r>
      <w:r w:rsidRPr="001C4B5C">
        <w:rPr>
          <w:rFonts w:ascii="Times New Roman" w:hAnsi="Times New Roman"/>
          <w:sz w:val="24"/>
          <w:szCs w:val="24"/>
          <w:lang w:eastAsia="pl-PL"/>
        </w:rPr>
        <w:t>dnia 22 maja 2003 r. o pośrednictwie (Dz. U. z 20</w:t>
      </w:r>
      <w:r>
        <w:rPr>
          <w:rFonts w:ascii="Times New Roman" w:hAnsi="Times New Roman"/>
          <w:sz w:val="24"/>
          <w:szCs w:val="24"/>
          <w:lang w:eastAsia="pl-PL"/>
        </w:rPr>
        <w:t>16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 r. poz. </w:t>
      </w:r>
      <w:r>
        <w:rPr>
          <w:rFonts w:ascii="Times New Roman" w:hAnsi="Times New Roman"/>
          <w:sz w:val="24"/>
          <w:szCs w:val="24"/>
          <w:lang w:eastAsia="pl-PL"/>
        </w:rPr>
        <w:t>2077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 ze zm</w:t>
      </w:r>
      <w:r>
        <w:rPr>
          <w:rFonts w:ascii="Times New Roman" w:hAnsi="Times New Roman"/>
          <w:sz w:val="24"/>
          <w:szCs w:val="24"/>
          <w:lang w:eastAsia="pl-PL"/>
        </w:rPr>
        <w:t>ianami)</w:t>
      </w:r>
      <w:r w:rsidRPr="001C4B5C">
        <w:rPr>
          <w:rFonts w:ascii="Times New Roman" w:hAnsi="Times New Roman"/>
          <w:sz w:val="24"/>
          <w:szCs w:val="24"/>
          <w:lang w:eastAsia="pl-PL"/>
        </w:rPr>
        <w:t xml:space="preserve"> oświadczam(y), że:</w:t>
      </w:r>
    </w:p>
    <w:p w:rsidR="00610451" w:rsidRPr="001C4B5C" w:rsidRDefault="00610451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Zapoznaliśmy się ze szczegółowymi warunkami Konkursu zawartymi w Regulaminie                i przyjmujemy je bez zastrzeżeń.</w:t>
      </w:r>
    </w:p>
    <w:p w:rsidR="00610451" w:rsidRPr="001C4B5C" w:rsidRDefault="00610451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Posiadamy wszystkie informacje niezbędne do przygotowania oferty i wykonania zamówienia w określonym czasie.</w:t>
      </w:r>
    </w:p>
    <w:p w:rsidR="00610451" w:rsidRPr="001C4B5C" w:rsidRDefault="00610451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Jesteśmy związani ofertą przez okres 60 dni od daty upływu terminu do składania ofert.</w:t>
      </w:r>
    </w:p>
    <w:p w:rsidR="00610451" w:rsidRPr="001C4B5C" w:rsidRDefault="00610451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W przypadku wyboru złożonej przez Brokera oferty zobowiązujemy się do podpisania umowy na warunkach określonych w Regulaminie, a umowa zawierać będzie postanowienia zawarte w niniejszym regulaminie oraz w złożonej w postępowaniu ofercie.</w:t>
      </w:r>
    </w:p>
    <w:p w:rsidR="00610451" w:rsidRPr="001C4B5C" w:rsidRDefault="00610451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Wszystkie informacje i oświadczenia zamieszczone w ofercie oraz załącznikach są kompletne i prawdziwe.</w:t>
      </w:r>
    </w:p>
    <w:p w:rsidR="00610451" w:rsidRPr="001C4B5C" w:rsidRDefault="00610451" w:rsidP="00F438D5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Załącznikami do niniejszej oferty, stanowiącymi jej integralną część, są:</w:t>
      </w:r>
    </w:p>
    <w:p w:rsidR="00610451" w:rsidRPr="001C4B5C" w:rsidRDefault="00610451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1) ……………………………………….</w:t>
      </w:r>
    </w:p>
    <w:p w:rsidR="00610451" w:rsidRPr="001C4B5C" w:rsidRDefault="00610451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2) ……………………………………….</w:t>
      </w:r>
    </w:p>
    <w:p w:rsidR="00610451" w:rsidRPr="001C4B5C" w:rsidRDefault="00610451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3) ……………………………………….</w:t>
      </w:r>
    </w:p>
    <w:p w:rsidR="00610451" w:rsidRPr="001C4B5C" w:rsidRDefault="00610451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4) ……………………………………….</w:t>
      </w:r>
    </w:p>
    <w:p w:rsidR="00610451" w:rsidRPr="001C4B5C" w:rsidRDefault="00610451" w:rsidP="00F438D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5) ……………………………………….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Niniejszą ofertę składamy na ...... kolejno ponumerowanych stronach.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pl-PL"/>
        </w:rPr>
      </w:pPr>
      <w:r w:rsidRPr="001C4B5C">
        <w:rPr>
          <w:rFonts w:ascii="Times New Roman" w:hAnsi="Times New Roman"/>
          <w:sz w:val="24"/>
          <w:szCs w:val="24"/>
          <w:lang w:eastAsia="pl-PL"/>
        </w:rPr>
        <w:t>…………………………….</w:t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  <w:t>………………………………………………</w:t>
      </w:r>
    </w:p>
    <w:p w:rsidR="00610451" w:rsidRPr="001C4B5C" w:rsidRDefault="00610451" w:rsidP="001C4B5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     </w:t>
      </w:r>
      <w:r w:rsidRPr="001C4B5C">
        <w:rPr>
          <w:rFonts w:ascii="Times New Roman" w:hAnsi="Times New Roman"/>
          <w:sz w:val="20"/>
          <w:szCs w:val="20"/>
          <w:lang w:eastAsia="pl-PL"/>
        </w:rPr>
        <w:t>Miejscowość, data</w:t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4"/>
          <w:szCs w:val="24"/>
          <w:lang w:eastAsia="pl-PL"/>
        </w:rPr>
        <w:tab/>
      </w:r>
      <w:r w:rsidRPr="001C4B5C">
        <w:rPr>
          <w:rFonts w:ascii="Times New Roman" w:hAnsi="Times New Roman"/>
          <w:sz w:val="20"/>
          <w:szCs w:val="20"/>
          <w:lang w:eastAsia="pl-PL"/>
        </w:rPr>
        <w:t>podpis/y Oferenta lub osoby (osób) uprawnionych do</w:t>
      </w:r>
    </w:p>
    <w:p w:rsidR="00610451" w:rsidRDefault="00610451" w:rsidP="002C2058">
      <w:pPr>
        <w:spacing w:after="0" w:line="240" w:lineRule="auto"/>
        <w:ind w:left="4860" w:firstLine="96"/>
        <w:jc w:val="both"/>
      </w:pPr>
      <w:r w:rsidRPr="001C4B5C">
        <w:rPr>
          <w:rFonts w:ascii="Times New Roman" w:hAnsi="Times New Roman"/>
          <w:sz w:val="20"/>
          <w:szCs w:val="20"/>
          <w:lang w:eastAsia="pl-PL"/>
        </w:rPr>
        <w:t>występowania w imieniu Oferenta</w:t>
      </w:r>
    </w:p>
    <w:sectPr w:rsidR="00610451" w:rsidSect="007401B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10451" w:rsidRDefault="00610451">
      <w:pPr>
        <w:spacing w:after="0" w:line="240" w:lineRule="auto"/>
      </w:pPr>
      <w:r>
        <w:separator/>
      </w:r>
    </w:p>
  </w:endnote>
  <w:endnote w:type="continuationSeparator" w:id="0">
    <w:p w:rsidR="00610451" w:rsidRDefault="00610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451" w:rsidRDefault="00610451">
    <w:pPr>
      <w:pStyle w:val="Footer"/>
      <w:jc w:val="center"/>
    </w:pPr>
    <w:fldSimple w:instr=" PAGE   \* MERGEFORMAT ">
      <w:r>
        <w:rPr>
          <w:noProof/>
        </w:rPr>
        <w:t>2</w:t>
      </w:r>
    </w:fldSimple>
  </w:p>
  <w:p w:rsidR="00610451" w:rsidRDefault="00610451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10451" w:rsidRDefault="00610451">
      <w:pPr>
        <w:spacing w:after="0" w:line="240" w:lineRule="auto"/>
      </w:pPr>
      <w:r>
        <w:separator/>
      </w:r>
    </w:p>
  </w:footnote>
  <w:footnote w:type="continuationSeparator" w:id="0">
    <w:p w:rsidR="00610451" w:rsidRDefault="006104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F7836"/>
    <w:multiLevelType w:val="hybridMultilevel"/>
    <w:tmpl w:val="16506B00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62F6323"/>
    <w:multiLevelType w:val="hybridMultilevel"/>
    <w:tmpl w:val="652A96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057F13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87C1C27"/>
    <w:multiLevelType w:val="hybridMultilevel"/>
    <w:tmpl w:val="A0160E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43E06B8"/>
    <w:multiLevelType w:val="hybridMultilevel"/>
    <w:tmpl w:val="EE967F4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2CFA35F6"/>
    <w:multiLevelType w:val="hybridMultilevel"/>
    <w:tmpl w:val="5402292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DFA04CF"/>
    <w:multiLevelType w:val="hybridMultilevel"/>
    <w:tmpl w:val="4B5C808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8CB109F"/>
    <w:multiLevelType w:val="hybridMultilevel"/>
    <w:tmpl w:val="DEB6ADD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5B91F11"/>
    <w:multiLevelType w:val="hybridMultilevel"/>
    <w:tmpl w:val="9996A13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7B35FAC"/>
    <w:multiLevelType w:val="hybridMultilevel"/>
    <w:tmpl w:val="7848E51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BA75A38"/>
    <w:multiLevelType w:val="hybridMultilevel"/>
    <w:tmpl w:val="E5E4E4A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641A728E"/>
    <w:multiLevelType w:val="hybridMultilevel"/>
    <w:tmpl w:val="D70A1E36"/>
    <w:lvl w:ilvl="0" w:tplc="EC5C08E6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65F665FA"/>
    <w:multiLevelType w:val="hybridMultilevel"/>
    <w:tmpl w:val="376227D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771526DC"/>
    <w:multiLevelType w:val="hybridMultilevel"/>
    <w:tmpl w:val="41C21CCA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7"/>
  </w:num>
  <w:num w:numId="3">
    <w:abstractNumId w:val="3"/>
  </w:num>
  <w:num w:numId="4">
    <w:abstractNumId w:val="11"/>
  </w:num>
  <w:num w:numId="5">
    <w:abstractNumId w:val="9"/>
  </w:num>
  <w:num w:numId="6">
    <w:abstractNumId w:val="5"/>
  </w:num>
  <w:num w:numId="7">
    <w:abstractNumId w:val="8"/>
  </w:num>
  <w:num w:numId="8">
    <w:abstractNumId w:val="2"/>
  </w:num>
  <w:num w:numId="9">
    <w:abstractNumId w:val="6"/>
  </w:num>
  <w:num w:numId="10">
    <w:abstractNumId w:val="10"/>
  </w:num>
  <w:num w:numId="11">
    <w:abstractNumId w:val="0"/>
  </w:num>
  <w:num w:numId="12">
    <w:abstractNumId w:val="4"/>
  </w:num>
  <w:num w:numId="13">
    <w:abstractNumId w:val="12"/>
  </w:num>
  <w:num w:numId="14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140E6"/>
    <w:rsid w:val="000766A1"/>
    <w:rsid w:val="000E29B7"/>
    <w:rsid w:val="001A1144"/>
    <w:rsid w:val="001A5B9F"/>
    <w:rsid w:val="001C0A84"/>
    <w:rsid w:val="001C4B5C"/>
    <w:rsid w:val="00206653"/>
    <w:rsid w:val="0024160F"/>
    <w:rsid w:val="00244839"/>
    <w:rsid w:val="002C2058"/>
    <w:rsid w:val="00356CA1"/>
    <w:rsid w:val="00391E41"/>
    <w:rsid w:val="0048721B"/>
    <w:rsid w:val="004B4EE4"/>
    <w:rsid w:val="00594E40"/>
    <w:rsid w:val="005A0082"/>
    <w:rsid w:val="00610451"/>
    <w:rsid w:val="00625A5E"/>
    <w:rsid w:val="006D3076"/>
    <w:rsid w:val="007401B5"/>
    <w:rsid w:val="007601E9"/>
    <w:rsid w:val="00857E23"/>
    <w:rsid w:val="00857F21"/>
    <w:rsid w:val="00927302"/>
    <w:rsid w:val="00A07051"/>
    <w:rsid w:val="00A536A6"/>
    <w:rsid w:val="00A61CFE"/>
    <w:rsid w:val="00AA7C8B"/>
    <w:rsid w:val="00B06AA8"/>
    <w:rsid w:val="00B140E6"/>
    <w:rsid w:val="00BF160F"/>
    <w:rsid w:val="00C76082"/>
    <w:rsid w:val="00CB2CE8"/>
    <w:rsid w:val="00D1664E"/>
    <w:rsid w:val="00D253EE"/>
    <w:rsid w:val="00D85BD7"/>
    <w:rsid w:val="00DC0492"/>
    <w:rsid w:val="00E42176"/>
    <w:rsid w:val="00E6059E"/>
    <w:rsid w:val="00E676AA"/>
    <w:rsid w:val="00EE6CC4"/>
    <w:rsid w:val="00F15C54"/>
    <w:rsid w:val="00F35888"/>
    <w:rsid w:val="00F438D5"/>
    <w:rsid w:val="00FA0026"/>
    <w:rsid w:val="00FA3E86"/>
    <w:rsid w:val="00FE1D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401B5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B140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oterChar">
    <w:name w:val="Footer Char"/>
    <w:basedOn w:val="DefaultParagraphFont"/>
    <w:link w:val="Footer"/>
    <w:uiPriority w:val="99"/>
    <w:locked/>
    <w:rsid w:val="00B140E6"/>
    <w:rPr>
      <w:rFonts w:ascii="Times New Roman" w:hAnsi="Times New Roman" w:cs="Times New Roman"/>
      <w:sz w:val="24"/>
      <w:szCs w:val="24"/>
      <w:lang w:eastAsia="pl-PL"/>
    </w:rPr>
  </w:style>
  <w:style w:type="paragraph" w:styleId="ListParagraph">
    <w:name w:val="List Paragraph"/>
    <w:basedOn w:val="Normal"/>
    <w:uiPriority w:val="99"/>
    <w:qFormat/>
    <w:rsid w:val="004B4E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31</TotalTime>
  <Pages>2</Pages>
  <Words>604</Words>
  <Characters>3630</Characters>
  <Application>Microsoft Office Outlook</Application>
  <DocSecurity>0</DocSecurity>
  <Lines>0</Lines>
  <Paragraphs>0</Paragraphs>
  <ScaleCrop>false</ScaleCrop>
  <Company>KZGW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Regulaminu</dc:title>
  <dc:subject/>
  <dc:creator>Łukasz Kardas</dc:creator>
  <cp:keywords/>
  <dc:description/>
  <cp:lastModifiedBy>AlinaS</cp:lastModifiedBy>
  <cp:revision>8</cp:revision>
  <cp:lastPrinted>2020-08-19T12:47:00Z</cp:lastPrinted>
  <dcterms:created xsi:type="dcterms:W3CDTF">2020-06-22T12:16:00Z</dcterms:created>
  <dcterms:modified xsi:type="dcterms:W3CDTF">2020-08-19T12:47:00Z</dcterms:modified>
</cp:coreProperties>
</file>