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B8B" w:rsidRDefault="00CE0B8B">
      <w:pPr>
        <w:rPr>
          <w:rFonts w:ascii="Times New Roman" w:hAnsi="Times New Roman"/>
          <w:sz w:val="28"/>
          <w:szCs w:val="28"/>
        </w:rPr>
      </w:pPr>
    </w:p>
    <w:p w:rsidR="00620779" w:rsidRDefault="003B0B1E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2910840</wp:posOffset>
            </wp:positionH>
            <wp:positionV relativeFrom="paragraph">
              <wp:posOffset>-80010</wp:posOffset>
            </wp:positionV>
            <wp:extent cx="694690" cy="760095"/>
            <wp:effectExtent l="19050" t="0" r="0" b="0"/>
            <wp:wrapNone/>
            <wp:docPr id="2" name="Obraz 1" descr="C:\Users\KingaGL\Desktop\HERB Gm.Limanowa\herb_limanowa_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KingaGL\Desktop\HERB Gm.Limanowa\herb_limanowa_jp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760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0B8B" w:rsidRDefault="00CE0B8B" w:rsidP="00CE0B8B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   </w:t>
      </w:r>
    </w:p>
    <w:p w:rsidR="00CE0B8B" w:rsidRDefault="00CE0B8B" w:rsidP="00CE0B8B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     </w:t>
      </w:r>
    </w:p>
    <w:p w:rsidR="00CE0B8B" w:rsidRDefault="00CE0B8B" w:rsidP="00CE0B8B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CD0F7B" w:rsidRPr="00CE0B8B" w:rsidRDefault="00CE0B8B" w:rsidP="00CE0B8B">
      <w:pPr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</w:pPr>
      <w:r w:rsidRPr="00CE0B8B"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  <w:t xml:space="preserve">Wniosek o utylizację </w:t>
      </w:r>
      <w:r w:rsidR="00A52EFB"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  <w:t>folii rolniczej</w:t>
      </w:r>
      <w:r w:rsidR="00DB217B"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  <w:t xml:space="preserve"> </w:t>
      </w:r>
      <w:r w:rsidR="00DB217B"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  <w:br/>
        <w:t xml:space="preserve">i innych </w:t>
      </w:r>
      <w:r w:rsidR="003B0B1E"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  <w:t>odpadów pochodzących z działalności rolniczej</w:t>
      </w:r>
    </w:p>
    <w:p w:rsidR="00CE0B8B" w:rsidRPr="00CE0B8B" w:rsidRDefault="00CE0B8B" w:rsidP="00CE0B8B">
      <w:pPr>
        <w:jc w:val="center"/>
        <w:rPr>
          <w:rFonts w:ascii="Times New Roman" w:eastAsia="Times New Roman" w:hAnsi="Times New Roman"/>
          <w:b/>
          <w:sz w:val="26"/>
          <w:szCs w:val="26"/>
          <w:u w:val="single"/>
          <w:lang w:eastAsia="pl-PL"/>
        </w:rPr>
      </w:pPr>
    </w:p>
    <w:p w:rsidR="00CE0B8B" w:rsidRDefault="00CE0B8B" w:rsidP="00CE0B8B">
      <w:pPr>
        <w:jc w:val="center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Imię i nazwisko: </w:t>
      </w:r>
    </w:p>
    <w:p w:rsidR="00CE0B8B" w:rsidRDefault="00CE0B8B" w:rsidP="00CE0B8B">
      <w:pPr>
        <w:jc w:val="center"/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CE0B8B" w:rsidRPr="00CE0B8B" w:rsidRDefault="00CE0B8B" w:rsidP="00CE0B8B">
      <w:pPr>
        <w:jc w:val="center"/>
        <w:rPr>
          <w:rFonts w:ascii="Times New Roman" w:eastAsia="Times New Roman" w:hAnsi="Times New Roman"/>
          <w:sz w:val="26"/>
          <w:szCs w:val="26"/>
          <w:lang w:eastAsia="pl-PL"/>
        </w:rPr>
      </w:pPr>
      <w:r w:rsidRPr="00CE0B8B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...........................................................................................................................................</w:t>
      </w:r>
    </w:p>
    <w:p w:rsidR="00CE0B8B" w:rsidRDefault="00CE0B8B" w:rsidP="00CE0B8B">
      <w:pPr>
        <w:jc w:val="center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/>
          <w:b/>
          <w:sz w:val="26"/>
          <w:szCs w:val="26"/>
          <w:lang w:eastAsia="pl-PL"/>
        </w:rPr>
        <w:t>Adres zamieszkania:</w:t>
      </w:r>
    </w:p>
    <w:p w:rsidR="00CE0B8B" w:rsidRDefault="00CE0B8B" w:rsidP="00CE0B8B">
      <w:pPr>
        <w:jc w:val="center"/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CE0B8B" w:rsidRDefault="00CE0B8B" w:rsidP="00CE0B8B">
      <w:pPr>
        <w:jc w:val="center"/>
        <w:rPr>
          <w:rFonts w:ascii="Times New Roman" w:eastAsia="Times New Roman" w:hAnsi="Times New Roman"/>
          <w:sz w:val="26"/>
          <w:szCs w:val="26"/>
          <w:lang w:eastAsia="pl-PL"/>
        </w:rPr>
      </w:pPr>
      <w:r w:rsidRPr="00CE0B8B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............................................................................................................................................</w:t>
      </w:r>
    </w:p>
    <w:p w:rsidR="00CE0B8B" w:rsidRDefault="00CE0B8B" w:rsidP="00CE0B8B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Numer</w:t>
      </w:r>
      <w:r w:rsidRPr="00CE0B8B">
        <w:rPr>
          <w:rFonts w:ascii="Times New Roman" w:hAnsi="Times New Roman"/>
          <w:b/>
          <w:sz w:val="26"/>
          <w:szCs w:val="26"/>
        </w:rPr>
        <w:t xml:space="preserve"> gospodarstwa z ARiMR</w:t>
      </w:r>
      <w:r>
        <w:rPr>
          <w:rFonts w:ascii="Times New Roman" w:hAnsi="Times New Roman"/>
          <w:b/>
          <w:sz w:val="26"/>
          <w:szCs w:val="26"/>
        </w:rPr>
        <w:t>:</w:t>
      </w:r>
    </w:p>
    <w:p w:rsidR="00CE0B8B" w:rsidRPr="00CE0B8B" w:rsidRDefault="00CE0B8B" w:rsidP="00CE0B8B">
      <w:pPr>
        <w:jc w:val="center"/>
        <w:rPr>
          <w:rFonts w:ascii="Times New Roman" w:hAnsi="Times New Roman"/>
          <w:b/>
          <w:sz w:val="26"/>
          <w:szCs w:val="26"/>
        </w:rPr>
      </w:pPr>
    </w:p>
    <w:p w:rsidR="00CE0B8B" w:rsidRDefault="00CE0B8B" w:rsidP="00CE0B8B">
      <w:pPr>
        <w:jc w:val="center"/>
        <w:rPr>
          <w:rFonts w:ascii="Times New Roman" w:hAnsi="Times New Roman"/>
          <w:sz w:val="26"/>
          <w:szCs w:val="26"/>
        </w:rPr>
      </w:pPr>
      <w:r w:rsidRPr="00CE0B8B">
        <w:rPr>
          <w:rFonts w:ascii="Times New Roman" w:hAnsi="Times New Roman"/>
          <w:sz w:val="26"/>
          <w:szCs w:val="26"/>
        </w:rPr>
        <w:t>............................................................................................................................</w:t>
      </w:r>
      <w:r>
        <w:rPr>
          <w:rFonts w:ascii="Times New Roman" w:hAnsi="Times New Roman"/>
          <w:sz w:val="26"/>
          <w:szCs w:val="26"/>
        </w:rPr>
        <w:t>................</w:t>
      </w:r>
    </w:p>
    <w:p w:rsidR="00CE0B8B" w:rsidRPr="00CE0B8B" w:rsidRDefault="00CE0B8B" w:rsidP="00CE0B8B">
      <w:pPr>
        <w:jc w:val="center"/>
        <w:rPr>
          <w:rFonts w:ascii="Times New Roman" w:hAnsi="Times New Roman"/>
          <w:b/>
          <w:sz w:val="26"/>
          <w:szCs w:val="26"/>
        </w:rPr>
      </w:pPr>
      <w:r w:rsidRPr="00CE0B8B">
        <w:rPr>
          <w:rFonts w:ascii="Times New Roman" w:hAnsi="Times New Roman"/>
          <w:b/>
          <w:sz w:val="26"/>
          <w:szCs w:val="26"/>
        </w:rPr>
        <w:t>Dane kontaktowe (numer telefonu ; e-mail):</w:t>
      </w:r>
    </w:p>
    <w:p w:rsidR="00CE0B8B" w:rsidRPr="00CE0B8B" w:rsidRDefault="00CE0B8B" w:rsidP="00CE0B8B">
      <w:pPr>
        <w:jc w:val="center"/>
        <w:rPr>
          <w:rFonts w:ascii="Times New Roman" w:hAnsi="Times New Roman"/>
          <w:b/>
          <w:sz w:val="26"/>
          <w:szCs w:val="26"/>
        </w:rPr>
      </w:pPr>
    </w:p>
    <w:p w:rsidR="00CE0B8B" w:rsidRDefault="00CE0B8B" w:rsidP="00CE0B8B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CD0F7B" w:rsidRDefault="00CD0F7B" w:rsidP="00CE0B8B">
      <w:pPr>
        <w:jc w:val="center"/>
        <w:rPr>
          <w:rFonts w:ascii="Times New Roman" w:hAnsi="Times New Roman"/>
          <w:sz w:val="26"/>
          <w:szCs w:val="26"/>
        </w:rPr>
      </w:pPr>
    </w:p>
    <w:p w:rsidR="00CD0F7B" w:rsidRDefault="00CD0F7B" w:rsidP="00CE0B8B">
      <w:pPr>
        <w:jc w:val="center"/>
        <w:rPr>
          <w:rFonts w:ascii="Times New Roman" w:hAnsi="Times New Roman"/>
          <w:sz w:val="26"/>
          <w:szCs w:val="26"/>
        </w:rPr>
      </w:pPr>
    </w:p>
    <w:p w:rsidR="00CD0F7B" w:rsidRDefault="00CD0F7B" w:rsidP="00CE0B8B">
      <w:pPr>
        <w:jc w:val="center"/>
        <w:rPr>
          <w:rFonts w:ascii="Times New Roman" w:hAnsi="Times New Roman"/>
          <w:sz w:val="26"/>
          <w:szCs w:val="26"/>
        </w:rPr>
      </w:pPr>
    </w:p>
    <w:p w:rsidR="00CD0F7B" w:rsidRDefault="00CD0F7B" w:rsidP="00CE0B8B">
      <w:pPr>
        <w:jc w:val="center"/>
        <w:rPr>
          <w:rFonts w:ascii="Times New Roman" w:hAnsi="Times New Roman"/>
          <w:sz w:val="26"/>
          <w:szCs w:val="26"/>
        </w:rPr>
      </w:pPr>
    </w:p>
    <w:p w:rsidR="00CD0F7B" w:rsidRDefault="00CD0F7B" w:rsidP="00CE0B8B">
      <w:pPr>
        <w:jc w:val="center"/>
        <w:rPr>
          <w:rFonts w:ascii="Times New Roman" w:hAnsi="Times New Roman"/>
          <w:sz w:val="26"/>
          <w:szCs w:val="26"/>
        </w:rPr>
      </w:pPr>
    </w:p>
    <w:p w:rsidR="00CD0F7B" w:rsidRDefault="00CD0F7B" w:rsidP="00CE0B8B">
      <w:pPr>
        <w:jc w:val="center"/>
        <w:rPr>
          <w:rFonts w:ascii="Times New Roman" w:hAnsi="Times New Roman"/>
          <w:sz w:val="26"/>
          <w:szCs w:val="26"/>
        </w:rPr>
      </w:pPr>
    </w:p>
    <w:p w:rsidR="00CD0F7B" w:rsidRDefault="00CD0F7B" w:rsidP="00CD0F7B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........................................................</w:t>
      </w:r>
    </w:p>
    <w:p w:rsidR="00CD0F7B" w:rsidRPr="00CD0F7B" w:rsidRDefault="00CD0F7B" w:rsidP="00CD0F7B">
      <w:pPr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podpis, data </w:t>
      </w:r>
    </w:p>
    <w:sectPr w:rsidR="00CD0F7B" w:rsidRPr="00CD0F7B" w:rsidSect="00CE0B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compat/>
  <w:rsids>
    <w:rsidRoot w:val="003B0B1E"/>
    <w:rsid w:val="00150A6B"/>
    <w:rsid w:val="00266AA5"/>
    <w:rsid w:val="002E4C44"/>
    <w:rsid w:val="002E5FBB"/>
    <w:rsid w:val="003B0B1E"/>
    <w:rsid w:val="00410299"/>
    <w:rsid w:val="00457A82"/>
    <w:rsid w:val="00506886"/>
    <w:rsid w:val="00620779"/>
    <w:rsid w:val="00693036"/>
    <w:rsid w:val="006C1816"/>
    <w:rsid w:val="00772C88"/>
    <w:rsid w:val="009316B7"/>
    <w:rsid w:val="0099582E"/>
    <w:rsid w:val="00A41F99"/>
    <w:rsid w:val="00A52EFB"/>
    <w:rsid w:val="00CC4EE9"/>
    <w:rsid w:val="00CD0F7B"/>
    <w:rsid w:val="00CE0B8B"/>
    <w:rsid w:val="00DB217B"/>
    <w:rsid w:val="00ED35B3"/>
    <w:rsid w:val="00F420E2"/>
    <w:rsid w:val="00F73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20E2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D35B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Hipercze">
    <w:name w:val="Hyperlink"/>
    <w:basedOn w:val="Domylnaczcionkaakapitu"/>
    <w:uiPriority w:val="99"/>
    <w:unhideWhenUsed/>
    <w:rsid w:val="006C1816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C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C4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E0B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6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7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8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98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26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95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48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87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0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0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22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40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84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85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43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GL\Desktop\Wniosek%20-utylizacja%20folii%20rolniczej%20w%20Gminie%20Limano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Wniosek -utylizacja folii rolniczej w Gminie Limanowa</Template>
  <TotalTime>6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KingaGL</dc:creator>
  <cp:lastModifiedBy>KingaGL</cp:lastModifiedBy>
  <cp:revision>4</cp:revision>
  <cp:lastPrinted>2020-06-12T11:05:00Z</cp:lastPrinted>
  <dcterms:created xsi:type="dcterms:W3CDTF">2020-06-12T11:07:00Z</dcterms:created>
  <dcterms:modified xsi:type="dcterms:W3CDTF">2020-06-12T11:17:00Z</dcterms:modified>
</cp:coreProperties>
</file>