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8BE" w:rsidRPr="00312AC9" w:rsidRDefault="00AB78BE" w:rsidP="00312AC9">
      <w:pPr>
        <w:jc w:val="center"/>
        <w:rPr>
          <w:rFonts w:ascii="Times New Roman" w:hAnsi="Times New Roman"/>
          <w:b/>
          <w:sz w:val="24"/>
          <w:szCs w:val="24"/>
        </w:rPr>
      </w:pPr>
      <w:r w:rsidRPr="00312AC9">
        <w:rPr>
          <w:rFonts w:ascii="Times New Roman" w:hAnsi="Times New Roman"/>
          <w:b/>
          <w:sz w:val="24"/>
          <w:szCs w:val="24"/>
        </w:rPr>
        <w:t>FORMULARZ ZGŁASZANIA UWAG</w:t>
      </w:r>
    </w:p>
    <w:p w:rsidR="00AB78BE" w:rsidRPr="00312AC9" w:rsidRDefault="00AB78BE" w:rsidP="00312AC9">
      <w:pPr>
        <w:jc w:val="center"/>
        <w:rPr>
          <w:rFonts w:ascii="Times New Roman" w:hAnsi="Times New Roman"/>
          <w:b/>
          <w:sz w:val="24"/>
          <w:szCs w:val="24"/>
        </w:rPr>
      </w:pPr>
      <w:r w:rsidRPr="00312AC9">
        <w:rPr>
          <w:rFonts w:ascii="Times New Roman" w:hAnsi="Times New Roman"/>
          <w:b/>
          <w:sz w:val="24"/>
          <w:szCs w:val="24"/>
        </w:rPr>
        <w:t xml:space="preserve">do projektu </w:t>
      </w:r>
      <w:r>
        <w:rPr>
          <w:rFonts w:ascii="Times New Roman" w:hAnsi="Times New Roman"/>
          <w:b/>
          <w:bCs/>
          <w:sz w:val="24"/>
          <w:szCs w:val="24"/>
        </w:rPr>
        <w:t>Gminnego Programu Rewitalizacji</w:t>
      </w:r>
    </w:p>
    <w:p w:rsidR="00AB78BE" w:rsidRDefault="00AB78BE">
      <w:pPr>
        <w:rPr>
          <w:rFonts w:ascii="Times New Roman" w:hAnsi="Times New Roman"/>
          <w:sz w:val="24"/>
          <w:szCs w:val="24"/>
        </w:rPr>
      </w:pPr>
    </w:p>
    <w:p w:rsidR="00AB78BE" w:rsidRPr="00E875BB" w:rsidRDefault="00AB78BE" w:rsidP="00276541">
      <w:pPr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Formularz umożliwia zgłoszenie uwag dotyczących</w:t>
      </w:r>
      <w:r>
        <w:rPr>
          <w:rFonts w:ascii="Times New Roman" w:hAnsi="Times New Roman"/>
          <w:sz w:val="24"/>
          <w:szCs w:val="24"/>
        </w:rPr>
        <w:t xml:space="preserve"> sporządzonego projektu Gminnego </w:t>
      </w:r>
      <w:r w:rsidRPr="00E875BB">
        <w:rPr>
          <w:rFonts w:ascii="Times New Roman" w:hAnsi="Times New Roman"/>
          <w:sz w:val="24"/>
          <w:szCs w:val="24"/>
        </w:rPr>
        <w:t>Programu Rewitalizacji.</w:t>
      </w:r>
    </w:p>
    <w:p w:rsidR="00AB78BE" w:rsidRDefault="00AB78BE" w:rsidP="00276541">
      <w:pPr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 xml:space="preserve">Zgodnie z zapisami ustawy z dnia 9 października 2015 r. o rewitalizacji, </w:t>
      </w:r>
      <w:r>
        <w:rPr>
          <w:rFonts w:ascii="Times New Roman" w:hAnsi="Times New Roman"/>
          <w:sz w:val="24"/>
          <w:szCs w:val="24"/>
        </w:rPr>
        <w:t>r</w:t>
      </w:r>
      <w:r w:rsidRPr="00E875BB">
        <w:rPr>
          <w:rFonts w:ascii="Times New Roman" w:hAnsi="Times New Roman"/>
          <w:sz w:val="24"/>
          <w:szCs w:val="24"/>
        </w:rPr>
        <w:t>ewitalizacja stanowi proces wyprowadzania ze stanu kryzysowego obszar</w:t>
      </w:r>
      <w:r>
        <w:rPr>
          <w:rFonts w:ascii="Times New Roman" w:hAnsi="Times New Roman"/>
          <w:sz w:val="24"/>
          <w:szCs w:val="24"/>
        </w:rPr>
        <w:t>ów zdegradowanych, prowadzony w </w:t>
      </w:r>
      <w:r w:rsidRPr="00E875BB">
        <w:rPr>
          <w:rFonts w:ascii="Times New Roman" w:hAnsi="Times New Roman"/>
          <w:sz w:val="24"/>
          <w:szCs w:val="24"/>
        </w:rPr>
        <w:t>sposób kompleksowy, poprzez zintegrowane działania na rzecz lokalnej społeczności, przestrzeni i gospodarki, skoncentrowane terytorialnie, prowadzone przez interesariuszy rewitalizacji na podstawie gminnego programu rewitalizacji.</w:t>
      </w:r>
    </w:p>
    <w:p w:rsidR="00AB78BE" w:rsidRPr="00276541" w:rsidRDefault="00AB78BE" w:rsidP="00276541">
      <w:pPr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Obszar rewitalizacji jest to obszar obejmujący całość lub część obszaru zdegradowanego, cechujący się szczególną koncentracją negatywnych zjawisk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76541">
        <w:rPr>
          <w:rFonts w:ascii="Times New Roman" w:hAnsi="Times New Roman"/>
          <w:sz w:val="24"/>
          <w:szCs w:val="24"/>
        </w:rPr>
        <w:t>na którym z uwagi na istotne znaczenie dla rozwoju lokalnego gmina zamierza prowadzić rewitalizację.</w:t>
      </w:r>
    </w:p>
    <w:p w:rsidR="00AB78BE" w:rsidRPr="00276541" w:rsidRDefault="00AB78BE" w:rsidP="0027654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Prosimy o zapoznanie się z projektem Gminnego Programu Rewitalizacji oraz zgłaszanie uwag i komentarzy do jego zapisów. </w:t>
      </w:r>
    </w:p>
    <w:p w:rsidR="00AB78BE" w:rsidRPr="00AF44B6" w:rsidRDefault="00AB78BE" w:rsidP="00D67D41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AF44B6">
        <w:rPr>
          <w:rFonts w:ascii="Times New Roman" w:hAnsi="Times New Roman"/>
          <w:sz w:val="24"/>
          <w:szCs w:val="24"/>
        </w:rPr>
        <w:t xml:space="preserve">Wypełnione </w:t>
      </w:r>
      <w:r>
        <w:rPr>
          <w:rFonts w:ascii="Times New Roman" w:hAnsi="Times New Roman"/>
          <w:sz w:val="24"/>
          <w:szCs w:val="24"/>
        </w:rPr>
        <w:t>formularze</w:t>
      </w:r>
      <w:r w:rsidRPr="00AF44B6">
        <w:rPr>
          <w:rFonts w:ascii="Times New Roman" w:hAnsi="Times New Roman"/>
          <w:sz w:val="24"/>
          <w:szCs w:val="24"/>
        </w:rPr>
        <w:t xml:space="preserve"> prosimy przesłać na adres poczty elektronicznej </w:t>
      </w:r>
      <w:r w:rsidRPr="00110B7E">
        <w:rPr>
          <w:rFonts w:ascii="Times New Roman" w:hAnsi="Times New Roman"/>
          <w:b/>
          <w:sz w:val="24"/>
          <w:szCs w:val="24"/>
        </w:rPr>
        <w:t>fundusze@ug.limanowa.pl</w:t>
      </w:r>
      <w:r>
        <w:rPr>
          <w:rStyle w:val="linkinview"/>
        </w:rPr>
        <w:t xml:space="preserve"> </w:t>
      </w:r>
      <w:r w:rsidRPr="00AF44B6">
        <w:rPr>
          <w:rFonts w:ascii="Times New Roman" w:hAnsi="Times New Roman"/>
          <w:sz w:val="24"/>
          <w:szCs w:val="24"/>
        </w:rPr>
        <w:t>z dopiskiem „</w:t>
      </w:r>
      <w:r>
        <w:rPr>
          <w:rFonts w:ascii="Times New Roman" w:hAnsi="Times New Roman"/>
          <w:sz w:val="24"/>
          <w:szCs w:val="24"/>
        </w:rPr>
        <w:t>Formularz zgłaszania uwag</w:t>
      </w:r>
      <w:r w:rsidRPr="00AF44B6">
        <w:rPr>
          <w:rFonts w:ascii="Times New Roman" w:hAnsi="Times New Roman"/>
          <w:sz w:val="24"/>
          <w:szCs w:val="24"/>
        </w:rPr>
        <w:t xml:space="preserve">” lub złożyć na dzienniku podawczym Urzędu </w:t>
      </w:r>
      <w:r>
        <w:rPr>
          <w:rFonts w:ascii="Times New Roman" w:hAnsi="Times New Roman"/>
          <w:sz w:val="24"/>
          <w:szCs w:val="24"/>
        </w:rPr>
        <w:t xml:space="preserve">Gminy Limanowa </w:t>
      </w:r>
      <w:r w:rsidRPr="00AF44B6">
        <w:rPr>
          <w:rFonts w:ascii="Times New Roman" w:hAnsi="Times New Roman"/>
          <w:sz w:val="24"/>
          <w:szCs w:val="24"/>
        </w:rPr>
        <w:t xml:space="preserve">(ul. </w:t>
      </w:r>
      <w:r w:rsidRPr="00110B7E">
        <w:rPr>
          <w:rFonts w:ascii="Times New Roman" w:hAnsi="Times New Roman"/>
          <w:sz w:val="24"/>
          <w:szCs w:val="24"/>
        </w:rPr>
        <w:t>Matki Boskiej Bolesnej 18, 34-600 Limanowa</w:t>
      </w:r>
      <w:r w:rsidRPr="00AF44B6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w </w:t>
      </w:r>
      <w:r w:rsidRPr="00AF44B6">
        <w:rPr>
          <w:rFonts w:ascii="Times New Roman" w:hAnsi="Times New Roman"/>
          <w:sz w:val="24"/>
          <w:szCs w:val="24"/>
        </w:rPr>
        <w:t xml:space="preserve">godzinach pracy Urzędu w nieprzekraczalnym terminie do dnia </w:t>
      </w:r>
      <w:r>
        <w:rPr>
          <w:rFonts w:ascii="Times New Roman" w:hAnsi="Times New Roman"/>
          <w:b/>
          <w:sz w:val="24"/>
          <w:szCs w:val="24"/>
        </w:rPr>
        <w:t>12 lutego 2017</w:t>
      </w:r>
      <w:r>
        <w:rPr>
          <w:rFonts w:ascii="Times New Roman" w:hAnsi="Times New Roman"/>
          <w:sz w:val="24"/>
          <w:szCs w:val="24"/>
        </w:rPr>
        <w:t> </w:t>
      </w:r>
      <w:bookmarkStart w:id="0" w:name="_GoBack"/>
      <w:bookmarkEnd w:id="0"/>
      <w:r w:rsidRPr="00AF44B6">
        <w:rPr>
          <w:rFonts w:ascii="Times New Roman" w:hAnsi="Times New Roman"/>
          <w:sz w:val="24"/>
          <w:szCs w:val="24"/>
        </w:rPr>
        <w:t xml:space="preserve">r. </w:t>
      </w:r>
    </w:p>
    <w:p w:rsidR="00AB78BE" w:rsidRDefault="00AB78BE">
      <w:pPr>
        <w:rPr>
          <w:rFonts w:ascii="Times New Roman" w:hAnsi="Times New Roman"/>
          <w:sz w:val="24"/>
          <w:szCs w:val="24"/>
        </w:rPr>
      </w:pPr>
    </w:p>
    <w:p w:rsidR="00AB78BE" w:rsidRDefault="00AB78BE">
      <w:pPr>
        <w:rPr>
          <w:rFonts w:ascii="Times New Roman" w:hAnsi="Times New Roman"/>
          <w:b/>
          <w:sz w:val="24"/>
          <w:szCs w:val="24"/>
        </w:rPr>
      </w:pPr>
      <w:r w:rsidRPr="00D07902">
        <w:rPr>
          <w:rFonts w:ascii="Times New Roman" w:hAnsi="Times New Roman"/>
          <w:b/>
          <w:sz w:val="24"/>
          <w:szCs w:val="24"/>
        </w:rPr>
        <w:t>INFORMACJE O ZGŁASZAJĄCYM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3605"/>
        <w:gridCol w:w="5609"/>
      </w:tblGrid>
      <w:tr w:rsidR="00AB78BE" w:rsidRPr="00171FC4" w:rsidTr="00B4162E">
        <w:trPr>
          <w:trHeight w:val="567"/>
        </w:trPr>
        <w:tc>
          <w:tcPr>
            <w:tcW w:w="3605" w:type="dxa"/>
            <w:shd w:val="pct10" w:color="auto" w:fill="auto"/>
            <w:noWrap/>
            <w:vAlign w:val="center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D07902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5609" w:type="dxa"/>
            <w:vAlign w:val="bottom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D07902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AB78BE" w:rsidRPr="00171FC4" w:rsidTr="00B4162E">
        <w:trPr>
          <w:trHeight w:val="567"/>
        </w:trPr>
        <w:tc>
          <w:tcPr>
            <w:tcW w:w="3605" w:type="dxa"/>
            <w:shd w:val="pct10" w:color="auto" w:fill="auto"/>
            <w:noWrap/>
            <w:vAlign w:val="center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D07902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Instytucja (jeśli dotyczy)</w:t>
            </w:r>
          </w:p>
        </w:tc>
        <w:tc>
          <w:tcPr>
            <w:tcW w:w="5609" w:type="dxa"/>
            <w:vAlign w:val="bottom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78BE" w:rsidRPr="00171FC4" w:rsidTr="00B4162E">
        <w:trPr>
          <w:trHeight w:val="567"/>
        </w:trPr>
        <w:tc>
          <w:tcPr>
            <w:tcW w:w="3605" w:type="dxa"/>
            <w:shd w:val="pct10" w:color="auto" w:fill="auto"/>
            <w:noWrap/>
            <w:vAlign w:val="center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D07902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 xml:space="preserve">Adres do korespondencji </w:t>
            </w:r>
          </w:p>
        </w:tc>
        <w:tc>
          <w:tcPr>
            <w:tcW w:w="5609" w:type="dxa"/>
            <w:vAlign w:val="bottom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78BE" w:rsidRPr="00171FC4" w:rsidTr="00B4162E">
        <w:trPr>
          <w:trHeight w:val="567"/>
        </w:trPr>
        <w:tc>
          <w:tcPr>
            <w:tcW w:w="3605" w:type="dxa"/>
            <w:shd w:val="pct10" w:color="auto" w:fill="auto"/>
            <w:noWrap/>
            <w:vAlign w:val="center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D07902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E-mail</w:t>
            </w:r>
          </w:p>
        </w:tc>
        <w:tc>
          <w:tcPr>
            <w:tcW w:w="5609" w:type="dxa"/>
            <w:vAlign w:val="bottom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78BE" w:rsidRPr="00171FC4" w:rsidTr="00B4162E">
        <w:trPr>
          <w:trHeight w:val="567"/>
        </w:trPr>
        <w:tc>
          <w:tcPr>
            <w:tcW w:w="3605" w:type="dxa"/>
            <w:shd w:val="pct10" w:color="auto" w:fill="auto"/>
            <w:noWrap/>
            <w:vAlign w:val="center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D07902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Tel/fax</w:t>
            </w:r>
          </w:p>
        </w:tc>
        <w:tc>
          <w:tcPr>
            <w:tcW w:w="5609" w:type="dxa"/>
            <w:vAlign w:val="bottom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AB78BE" w:rsidRDefault="00AB78BE">
      <w:r>
        <w:br w:type="page"/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3605"/>
        <w:gridCol w:w="4542"/>
        <w:gridCol w:w="1067"/>
      </w:tblGrid>
      <w:tr w:rsidR="00AB78BE" w:rsidRPr="00171FC4" w:rsidTr="00B4162E">
        <w:trPr>
          <w:trHeight w:val="567"/>
        </w:trPr>
        <w:tc>
          <w:tcPr>
            <w:tcW w:w="3605" w:type="dxa"/>
            <w:vMerge w:val="restart"/>
            <w:shd w:val="pct10" w:color="auto" w:fill="auto"/>
            <w:noWrap/>
            <w:vAlign w:val="center"/>
          </w:tcPr>
          <w:p w:rsidR="00AB78BE" w:rsidRDefault="00AB78BE" w:rsidP="009416A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Informacja dotycząca składającego formularz</w:t>
            </w:r>
          </w:p>
          <w:p w:rsidR="00AB78BE" w:rsidRPr="00D07902" w:rsidRDefault="00AB78BE" w:rsidP="009416A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Proszę zaznaczyć znakiem X odpowiednią rubrykę</w:t>
            </w:r>
          </w:p>
        </w:tc>
        <w:tc>
          <w:tcPr>
            <w:tcW w:w="5609" w:type="dxa"/>
            <w:gridSpan w:val="2"/>
            <w:vAlign w:val="center"/>
          </w:tcPr>
          <w:p w:rsidR="00AB78BE" w:rsidRPr="00B4162E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  <w:t>Mieszkaniec gminy</w:t>
            </w:r>
            <w:r w:rsidRPr="00B4162E"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  <w:t>:</w:t>
            </w:r>
          </w:p>
        </w:tc>
      </w:tr>
      <w:tr w:rsidR="00AB78BE" w:rsidRPr="00171FC4" w:rsidTr="00B4162E">
        <w:trPr>
          <w:trHeight w:val="567"/>
        </w:trPr>
        <w:tc>
          <w:tcPr>
            <w:tcW w:w="3605" w:type="dxa"/>
            <w:vMerge/>
            <w:shd w:val="pct10" w:color="auto" w:fill="auto"/>
            <w:noWrap/>
            <w:vAlign w:val="center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42" w:type="dxa"/>
            <w:vAlign w:val="center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Mieszkaniec obszaru wybranego do rewitalizacji</w:t>
            </w:r>
          </w:p>
        </w:tc>
        <w:tc>
          <w:tcPr>
            <w:tcW w:w="1067" w:type="dxa"/>
            <w:vAlign w:val="bottom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78BE" w:rsidRPr="00171FC4" w:rsidTr="00B4162E">
        <w:trPr>
          <w:trHeight w:val="567"/>
        </w:trPr>
        <w:tc>
          <w:tcPr>
            <w:tcW w:w="3605" w:type="dxa"/>
            <w:vMerge/>
            <w:shd w:val="pct10" w:color="auto" w:fill="auto"/>
            <w:noWrap/>
            <w:vAlign w:val="center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42" w:type="dxa"/>
            <w:vAlign w:val="center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Mieszkaniec gminy spoza obszaru wybranego do rewitalizacji</w:t>
            </w:r>
          </w:p>
        </w:tc>
        <w:tc>
          <w:tcPr>
            <w:tcW w:w="1067" w:type="dxa"/>
            <w:vAlign w:val="bottom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78BE" w:rsidRPr="00171FC4" w:rsidTr="00B4162E">
        <w:trPr>
          <w:trHeight w:val="567"/>
        </w:trPr>
        <w:tc>
          <w:tcPr>
            <w:tcW w:w="3605" w:type="dxa"/>
            <w:vMerge/>
            <w:shd w:val="pct10" w:color="auto" w:fill="auto"/>
            <w:noWrap/>
            <w:vAlign w:val="center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42" w:type="dxa"/>
            <w:vAlign w:val="center"/>
          </w:tcPr>
          <w:p w:rsidR="00AB78BE" w:rsidRPr="00B4162E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B4162E"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  <w:t>Jednostka samorządu terytorialnego</w:t>
            </w:r>
          </w:p>
        </w:tc>
        <w:tc>
          <w:tcPr>
            <w:tcW w:w="1067" w:type="dxa"/>
            <w:vAlign w:val="bottom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78BE" w:rsidRPr="00171FC4" w:rsidTr="00B4162E">
        <w:trPr>
          <w:trHeight w:val="567"/>
        </w:trPr>
        <w:tc>
          <w:tcPr>
            <w:tcW w:w="3605" w:type="dxa"/>
            <w:vMerge/>
            <w:shd w:val="pct10" w:color="auto" w:fill="auto"/>
            <w:noWrap/>
            <w:vAlign w:val="center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42" w:type="dxa"/>
            <w:vAlign w:val="center"/>
          </w:tcPr>
          <w:p w:rsidR="00AB78BE" w:rsidRPr="00B4162E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B4162E"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  <w:t>Przedsiębiorca prowadzący działalność na obszarze wybranym do rewitalizacji</w:t>
            </w:r>
          </w:p>
        </w:tc>
        <w:tc>
          <w:tcPr>
            <w:tcW w:w="1067" w:type="dxa"/>
            <w:vAlign w:val="bottom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78BE" w:rsidRPr="00171FC4" w:rsidTr="00B4162E">
        <w:trPr>
          <w:trHeight w:val="567"/>
        </w:trPr>
        <w:tc>
          <w:tcPr>
            <w:tcW w:w="3605" w:type="dxa"/>
            <w:vMerge/>
            <w:shd w:val="pct10" w:color="auto" w:fill="auto"/>
            <w:noWrap/>
            <w:vAlign w:val="center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42" w:type="dxa"/>
            <w:vAlign w:val="center"/>
          </w:tcPr>
          <w:p w:rsidR="00AB78BE" w:rsidRPr="00B4162E" w:rsidRDefault="00AB78BE" w:rsidP="00B4162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B4162E"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  <w:t>Przedsiębiorca prowadzący działalność poza obszarem wybranym do rewitalizacji</w:t>
            </w:r>
          </w:p>
        </w:tc>
        <w:tc>
          <w:tcPr>
            <w:tcW w:w="1067" w:type="dxa"/>
            <w:vAlign w:val="bottom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78BE" w:rsidRPr="00171FC4" w:rsidTr="00B4162E">
        <w:trPr>
          <w:trHeight w:val="567"/>
        </w:trPr>
        <w:tc>
          <w:tcPr>
            <w:tcW w:w="3605" w:type="dxa"/>
            <w:vMerge/>
            <w:shd w:val="pct10" w:color="auto" w:fill="auto"/>
            <w:noWrap/>
            <w:vAlign w:val="center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42" w:type="dxa"/>
            <w:vAlign w:val="center"/>
          </w:tcPr>
          <w:p w:rsidR="00AB78BE" w:rsidRPr="00B4162E" w:rsidRDefault="00AB78BE" w:rsidP="00D0790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B4162E"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  <w:t xml:space="preserve">Organizacja pozarządowa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  <w:t xml:space="preserve">prowadząca </w:t>
            </w:r>
            <w:r w:rsidRPr="00B4162E"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  <w:t>działalność na obszarze wybranym do rewitalizacji</w:t>
            </w:r>
          </w:p>
        </w:tc>
        <w:tc>
          <w:tcPr>
            <w:tcW w:w="1067" w:type="dxa"/>
            <w:vAlign w:val="bottom"/>
          </w:tcPr>
          <w:p w:rsidR="00AB78BE" w:rsidRPr="00D07902" w:rsidRDefault="00AB78BE" w:rsidP="00D0790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78BE" w:rsidRPr="00171FC4" w:rsidTr="00B4162E">
        <w:trPr>
          <w:trHeight w:val="567"/>
        </w:trPr>
        <w:tc>
          <w:tcPr>
            <w:tcW w:w="3605" w:type="dxa"/>
            <w:vMerge/>
            <w:shd w:val="pct10" w:color="auto" w:fill="auto"/>
            <w:noWrap/>
            <w:vAlign w:val="center"/>
          </w:tcPr>
          <w:p w:rsidR="00AB78BE" w:rsidRPr="00D07902" w:rsidRDefault="00AB78BE" w:rsidP="00B4162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42" w:type="dxa"/>
            <w:vAlign w:val="center"/>
          </w:tcPr>
          <w:p w:rsidR="00AB78BE" w:rsidRPr="00B4162E" w:rsidRDefault="00AB78BE" w:rsidP="00B4162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 w:rsidRPr="00B4162E"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  <w:t xml:space="preserve">Organizacja pozarządowa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  <w:t xml:space="preserve">prowadząca </w:t>
            </w:r>
            <w:r w:rsidRPr="00B4162E"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  <w:t xml:space="preserve">działalność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  <w:t>poza obszarem</w:t>
            </w:r>
            <w:r w:rsidRPr="00B4162E"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  <w:t xml:space="preserve"> wybranym do rewitalizacji</w:t>
            </w:r>
          </w:p>
        </w:tc>
        <w:tc>
          <w:tcPr>
            <w:tcW w:w="1067" w:type="dxa"/>
            <w:vAlign w:val="bottom"/>
          </w:tcPr>
          <w:p w:rsidR="00AB78BE" w:rsidRPr="00D07902" w:rsidRDefault="00AB78BE" w:rsidP="00B4162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78BE" w:rsidRPr="00171FC4" w:rsidTr="00B4162E">
        <w:trPr>
          <w:trHeight w:val="567"/>
        </w:trPr>
        <w:tc>
          <w:tcPr>
            <w:tcW w:w="3605" w:type="dxa"/>
            <w:vMerge/>
            <w:shd w:val="pct10" w:color="auto" w:fill="auto"/>
            <w:noWrap/>
            <w:vAlign w:val="center"/>
          </w:tcPr>
          <w:p w:rsidR="00AB78BE" w:rsidRPr="00D07902" w:rsidRDefault="00AB78BE" w:rsidP="00B4162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42" w:type="dxa"/>
            <w:vAlign w:val="center"/>
          </w:tcPr>
          <w:p w:rsidR="00AB78BE" w:rsidRPr="00B4162E" w:rsidRDefault="00AB78BE" w:rsidP="00B4162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eastAsia="pl-PL"/>
              </w:rPr>
              <w:t>Inny (jaki?) ……………………………………….</w:t>
            </w:r>
          </w:p>
        </w:tc>
        <w:tc>
          <w:tcPr>
            <w:tcW w:w="1067" w:type="dxa"/>
            <w:vAlign w:val="bottom"/>
          </w:tcPr>
          <w:p w:rsidR="00AB78BE" w:rsidRPr="00D07902" w:rsidRDefault="00AB78BE" w:rsidP="00B4162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AB78BE" w:rsidRDefault="00AB78BE">
      <w:pPr>
        <w:rPr>
          <w:rFonts w:ascii="Times New Roman" w:hAnsi="Times New Roman"/>
          <w:sz w:val="24"/>
          <w:szCs w:val="24"/>
        </w:rPr>
      </w:pPr>
    </w:p>
    <w:p w:rsidR="00AB78BE" w:rsidRPr="007C41D6" w:rsidRDefault="00AB78BE">
      <w:pPr>
        <w:rPr>
          <w:rFonts w:ascii="Times New Roman" w:hAnsi="Times New Roman"/>
          <w:b/>
          <w:sz w:val="24"/>
          <w:szCs w:val="24"/>
        </w:rPr>
      </w:pPr>
      <w:r w:rsidRPr="007C41D6">
        <w:rPr>
          <w:rFonts w:ascii="Times New Roman" w:hAnsi="Times New Roman"/>
          <w:b/>
          <w:sz w:val="24"/>
          <w:szCs w:val="24"/>
        </w:rPr>
        <w:t>ZGŁOSZONE UWAGI/SUGESTIE DO DOKUMENTU</w:t>
      </w: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3260"/>
        <w:gridCol w:w="3260"/>
        <w:gridCol w:w="3261"/>
      </w:tblGrid>
      <w:tr w:rsidR="00AB78BE" w:rsidRPr="00171FC4" w:rsidTr="002716E4">
        <w:trPr>
          <w:trHeight w:val="765"/>
        </w:trPr>
        <w:tc>
          <w:tcPr>
            <w:tcW w:w="3260" w:type="dxa"/>
            <w:shd w:val="pct10" w:color="auto" w:fill="auto"/>
            <w:vAlign w:val="center"/>
          </w:tcPr>
          <w:p w:rsidR="00AB78BE" w:rsidRPr="002716E4" w:rsidRDefault="00AB78BE" w:rsidP="002716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716E4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Część dokumentu, do którego zgłoszona jest uwaga (fragment oraz strona dokumentu)</w:t>
            </w:r>
          </w:p>
        </w:tc>
        <w:tc>
          <w:tcPr>
            <w:tcW w:w="3260" w:type="dxa"/>
            <w:shd w:val="pct10" w:color="auto" w:fill="auto"/>
            <w:noWrap/>
            <w:vAlign w:val="center"/>
          </w:tcPr>
          <w:p w:rsidR="00AB78BE" w:rsidRPr="002716E4" w:rsidRDefault="00AB78BE" w:rsidP="002716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716E4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Treść uwagi / sugestii</w:t>
            </w:r>
          </w:p>
        </w:tc>
        <w:tc>
          <w:tcPr>
            <w:tcW w:w="3261" w:type="dxa"/>
            <w:shd w:val="pct10" w:color="auto" w:fill="auto"/>
            <w:noWrap/>
            <w:vAlign w:val="center"/>
          </w:tcPr>
          <w:p w:rsidR="00AB78BE" w:rsidRPr="002716E4" w:rsidRDefault="00AB78BE" w:rsidP="002716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2716E4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Uzasadnienie uwagi / sugestii</w:t>
            </w:r>
          </w:p>
        </w:tc>
      </w:tr>
      <w:tr w:rsidR="00AB78BE" w:rsidRPr="00171FC4" w:rsidTr="007C41D6">
        <w:trPr>
          <w:trHeight w:val="1701"/>
        </w:trPr>
        <w:tc>
          <w:tcPr>
            <w:tcW w:w="3260" w:type="dxa"/>
            <w:vAlign w:val="center"/>
          </w:tcPr>
          <w:p w:rsidR="00AB78BE" w:rsidRPr="002716E4" w:rsidRDefault="00AB78BE" w:rsidP="002716E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AB78BE" w:rsidRPr="002716E4" w:rsidRDefault="00AB78BE" w:rsidP="002716E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vAlign w:val="center"/>
          </w:tcPr>
          <w:p w:rsidR="00AB78BE" w:rsidRPr="002716E4" w:rsidRDefault="00AB78BE" w:rsidP="002716E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78BE" w:rsidRPr="00171FC4" w:rsidTr="007C41D6">
        <w:trPr>
          <w:trHeight w:val="1701"/>
        </w:trPr>
        <w:tc>
          <w:tcPr>
            <w:tcW w:w="3260" w:type="dxa"/>
            <w:vAlign w:val="center"/>
          </w:tcPr>
          <w:p w:rsidR="00AB78BE" w:rsidRPr="002716E4" w:rsidRDefault="00AB78BE" w:rsidP="002716E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AB78BE" w:rsidRPr="002716E4" w:rsidRDefault="00AB78BE" w:rsidP="002716E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vAlign w:val="center"/>
          </w:tcPr>
          <w:p w:rsidR="00AB78BE" w:rsidRPr="002716E4" w:rsidRDefault="00AB78BE" w:rsidP="002716E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AB78BE" w:rsidRPr="00171FC4" w:rsidTr="007C41D6">
        <w:trPr>
          <w:trHeight w:val="1701"/>
        </w:trPr>
        <w:tc>
          <w:tcPr>
            <w:tcW w:w="3260" w:type="dxa"/>
            <w:vAlign w:val="center"/>
          </w:tcPr>
          <w:p w:rsidR="00AB78BE" w:rsidRPr="002716E4" w:rsidRDefault="00AB78BE" w:rsidP="002716E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AB78BE" w:rsidRPr="002716E4" w:rsidRDefault="00AB78BE" w:rsidP="002716E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  <w:vAlign w:val="center"/>
          </w:tcPr>
          <w:p w:rsidR="00AB78BE" w:rsidRPr="002716E4" w:rsidRDefault="00AB78BE" w:rsidP="002716E4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AB78BE" w:rsidRDefault="00AB78BE">
      <w:pPr>
        <w:rPr>
          <w:rFonts w:ascii="Times New Roman" w:hAnsi="Times New Roman"/>
          <w:sz w:val="24"/>
          <w:szCs w:val="24"/>
        </w:rPr>
      </w:pPr>
    </w:p>
    <w:p w:rsidR="00AB78BE" w:rsidRPr="007C41D6" w:rsidRDefault="00AB78BE" w:rsidP="007C41D6">
      <w:pPr>
        <w:jc w:val="center"/>
        <w:rPr>
          <w:rFonts w:ascii="Times New Roman" w:hAnsi="Times New Roman"/>
          <w:b/>
          <w:sz w:val="24"/>
          <w:szCs w:val="24"/>
        </w:rPr>
      </w:pPr>
      <w:r w:rsidRPr="007C41D6">
        <w:rPr>
          <w:rFonts w:ascii="Times New Roman" w:hAnsi="Times New Roman"/>
          <w:b/>
          <w:sz w:val="24"/>
          <w:szCs w:val="24"/>
        </w:rPr>
        <w:t>Dziękujemy za wypełnienie formularza</w:t>
      </w:r>
    </w:p>
    <w:p w:rsidR="00AB78BE" w:rsidRPr="00312AC9" w:rsidRDefault="00AB78BE">
      <w:pPr>
        <w:rPr>
          <w:rFonts w:ascii="Times New Roman" w:hAnsi="Times New Roman"/>
          <w:sz w:val="24"/>
          <w:szCs w:val="24"/>
        </w:rPr>
      </w:pPr>
    </w:p>
    <w:sectPr w:rsidR="00AB78BE" w:rsidRPr="00312AC9" w:rsidSect="0003668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8BE" w:rsidRDefault="00AB78BE" w:rsidP="00312AC9">
      <w:pPr>
        <w:spacing w:after="0" w:line="240" w:lineRule="auto"/>
      </w:pPr>
      <w:r>
        <w:separator/>
      </w:r>
    </w:p>
  </w:endnote>
  <w:endnote w:type="continuationSeparator" w:id="0">
    <w:p w:rsidR="00AB78BE" w:rsidRDefault="00AB78BE" w:rsidP="00312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8BE" w:rsidRPr="00EA4B1E" w:rsidRDefault="00AB78BE">
    <w:pPr>
      <w:pStyle w:val="Footer"/>
      <w:jc w:val="right"/>
      <w:rPr>
        <w:rFonts w:ascii="Times New Roman" w:hAnsi="Times New Roman"/>
      </w:rPr>
    </w:pPr>
    <w:r w:rsidRPr="00EA4B1E">
      <w:rPr>
        <w:rFonts w:ascii="Times New Roman" w:hAnsi="Times New Roman"/>
      </w:rPr>
      <w:fldChar w:fldCharType="begin"/>
    </w:r>
    <w:r w:rsidRPr="00EA4B1E">
      <w:rPr>
        <w:rFonts w:ascii="Times New Roman" w:hAnsi="Times New Roman"/>
      </w:rPr>
      <w:instrText>PAGE   \* MERGEFORMAT</w:instrText>
    </w:r>
    <w:r w:rsidRPr="00EA4B1E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2</w:t>
    </w:r>
    <w:r w:rsidRPr="00EA4B1E">
      <w:rPr>
        <w:rFonts w:ascii="Times New Roman" w:hAnsi="Times New Roman"/>
      </w:rPr>
      <w:fldChar w:fldCharType="end"/>
    </w:r>
  </w:p>
  <w:p w:rsidR="00AB78BE" w:rsidRDefault="00AB78B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8BE" w:rsidRDefault="00AB78BE" w:rsidP="00312AC9">
      <w:pPr>
        <w:spacing w:after="0" w:line="240" w:lineRule="auto"/>
      </w:pPr>
      <w:r>
        <w:separator/>
      </w:r>
    </w:p>
  </w:footnote>
  <w:footnote w:type="continuationSeparator" w:id="0">
    <w:p w:rsidR="00AB78BE" w:rsidRDefault="00AB78BE" w:rsidP="00312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8BE" w:rsidRPr="00312AC9" w:rsidRDefault="00AB78BE" w:rsidP="00312AC9">
    <w:pPr>
      <w:spacing w:after="0" w:line="240" w:lineRule="auto"/>
      <w:jc w:val="right"/>
      <w:rPr>
        <w:rFonts w:ascii="Times New Roman" w:hAnsi="Times New Roman"/>
        <w:i/>
        <w:sz w:val="20"/>
        <w:szCs w:val="20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49" type="#_x0000_t75" alt="http://host1010.vpo7.iat.pl/mfiles/283/3/2363/i/herb.jpg" style="position:absolute;left:0;text-align:left;margin-left:6pt;margin-top:-18.8pt;width:49.5pt;height:43.35pt;z-index:-251658240;visibility:visible;mso-position-horizontal-relative:margin">
          <v:imagedata r:id="rId1" o:title=""/>
          <w10:wrap anchorx="margin"/>
        </v:shape>
      </w:pict>
    </w:r>
    <w:r w:rsidRPr="00312AC9">
      <w:rPr>
        <w:rFonts w:ascii="Times New Roman" w:hAnsi="Times New Roman"/>
      </w:rPr>
      <w:tab/>
    </w:r>
    <w:r>
      <w:rPr>
        <w:rFonts w:ascii="Times New Roman" w:hAnsi="Times New Roman"/>
        <w:i/>
        <w:sz w:val="20"/>
        <w:szCs w:val="20"/>
      </w:rPr>
      <w:t>Gminny Program Rewitalizacji - projekt</w:t>
    </w:r>
  </w:p>
  <w:p w:rsidR="00AB78BE" w:rsidRPr="00312AC9" w:rsidRDefault="00AB78BE" w:rsidP="00312AC9">
    <w:pPr>
      <w:spacing w:after="0" w:line="240" w:lineRule="auto"/>
      <w:jc w:val="right"/>
      <w:rPr>
        <w:rFonts w:ascii="Times New Roman" w:hAnsi="Times New Roman"/>
        <w:i/>
        <w:sz w:val="20"/>
        <w:szCs w:val="20"/>
      </w:rPr>
    </w:pPr>
    <w:r w:rsidRPr="00312AC9">
      <w:rPr>
        <w:rFonts w:ascii="Times New Roman" w:hAnsi="Times New Roman"/>
        <w:i/>
        <w:sz w:val="20"/>
        <w:szCs w:val="20"/>
      </w:rPr>
      <w:t>Formularz zgłaszania uwag</w:t>
    </w:r>
  </w:p>
  <w:p w:rsidR="00AB78BE" w:rsidRPr="00312AC9" w:rsidRDefault="00AB78BE" w:rsidP="00312AC9">
    <w:pPr>
      <w:pStyle w:val="Header"/>
      <w:rPr>
        <w:rFonts w:ascii="Times New Roman" w:hAnsi="Times New Roman"/>
      </w:rPr>
    </w:pPr>
    <w:r>
      <w:rPr>
        <w:noProof/>
        <w:lang w:eastAsia="pl-PL"/>
      </w:rPr>
      <w:pict>
        <v:line id="Łącznik prosty 18" o:spid="_x0000_s2050" style="position:absolute;z-index:251657216;visibility:visible" from=".75pt,4.75pt" to="459.7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"/>
      </w:pict>
    </w:r>
  </w:p>
  <w:p w:rsidR="00AB78BE" w:rsidRDefault="00AB78BE" w:rsidP="00312AC9">
    <w:pPr>
      <w:pStyle w:val="Header"/>
      <w:tabs>
        <w:tab w:val="clear" w:pos="4536"/>
        <w:tab w:val="clear" w:pos="9072"/>
        <w:tab w:val="left" w:pos="348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2AC9"/>
    <w:rsid w:val="0003668B"/>
    <w:rsid w:val="00052D07"/>
    <w:rsid w:val="000F42A6"/>
    <w:rsid w:val="00110B7E"/>
    <w:rsid w:val="00171FC4"/>
    <w:rsid w:val="001F3C93"/>
    <w:rsid w:val="002716E4"/>
    <w:rsid w:val="00276541"/>
    <w:rsid w:val="002F38F3"/>
    <w:rsid w:val="00312AC9"/>
    <w:rsid w:val="003C43C3"/>
    <w:rsid w:val="003D4D5C"/>
    <w:rsid w:val="00415095"/>
    <w:rsid w:val="0053424E"/>
    <w:rsid w:val="005B639C"/>
    <w:rsid w:val="005C1822"/>
    <w:rsid w:val="006B186E"/>
    <w:rsid w:val="006B709C"/>
    <w:rsid w:val="007C41D6"/>
    <w:rsid w:val="009416A6"/>
    <w:rsid w:val="009B68CB"/>
    <w:rsid w:val="009F1DA9"/>
    <w:rsid w:val="00A30F30"/>
    <w:rsid w:val="00A67A83"/>
    <w:rsid w:val="00AB78BE"/>
    <w:rsid w:val="00AF44B6"/>
    <w:rsid w:val="00B31637"/>
    <w:rsid w:val="00B4162E"/>
    <w:rsid w:val="00BB527C"/>
    <w:rsid w:val="00C33374"/>
    <w:rsid w:val="00C445D1"/>
    <w:rsid w:val="00D07902"/>
    <w:rsid w:val="00D67D41"/>
    <w:rsid w:val="00D84E86"/>
    <w:rsid w:val="00DA444E"/>
    <w:rsid w:val="00E875BB"/>
    <w:rsid w:val="00EA4B1E"/>
    <w:rsid w:val="00EE3590"/>
    <w:rsid w:val="00F70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68B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2A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12AC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12A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12AC9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276541"/>
    <w:pPr>
      <w:spacing w:after="0" w:line="240" w:lineRule="auto"/>
      <w:ind w:firstLine="567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76541"/>
    <w:rPr>
      <w:rFonts w:ascii="Times New Roman" w:hAnsi="Times New Roman" w:cs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semiHidden/>
    <w:rsid w:val="00B31637"/>
    <w:rPr>
      <w:rFonts w:cs="Times New Roman"/>
      <w:color w:val="0000FF"/>
      <w:u w:val="single"/>
    </w:rPr>
  </w:style>
  <w:style w:type="character" w:customStyle="1" w:styleId="linkinview">
    <w:name w:val="linkinview"/>
    <w:basedOn w:val="DefaultParagraphFont"/>
    <w:uiPriority w:val="99"/>
    <w:rsid w:val="00D67D4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91</TotalTime>
  <Pages>2</Pages>
  <Words>321</Words>
  <Characters>1930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BoguskaP</cp:lastModifiedBy>
  <cp:revision>21</cp:revision>
  <dcterms:created xsi:type="dcterms:W3CDTF">2016-07-13T14:46:00Z</dcterms:created>
  <dcterms:modified xsi:type="dcterms:W3CDTF">2017-01-11T13:22:00Z</dcterms:modified>
</cp:coreProperties>
</file>