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441" w:rsidRPr="00444674" w:rsidRDefault="00C35441" w:rsidP="0084014D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444674">
        <w:rPr>
          <w:rFonts w:ascii="Times New Roman" w:hAnsi="Times New Roman"/>
          <w:bCs/>
          <w:i/>
          <w:iCs/>
          <w:sz w:val="24"/>
          <w:szCs w:val="24"/>
          <w:lang w:eastAsia="pl-PL"/>
        </w:rPr>
        <w:t xml:space="preserve">Załącznik nr </w:t>
      </w:r>
      <w:r>
        <w:rPr>
          <w:rFonts w:ascii="Times New Roman" w:hAnsi="Times New Roman"/>
          <w:bCs/>
          <w:i/>
          <w:iCs/>
          <w:sz w:val="24"/>
          <w:szCs w:val="24"/>
          <w:lang w:eastAsia="pl-PL"/>
        </w:rPr>
        <w:t>7</w:t>
      </w:r>
      <w:r w:rsidRPr="00444674">
        <w:rPr>
          <w:rFonts w:ascii="Times New Roman" w:hAnsi="Times New Roman"/>
          <w:bCs/>
          <w:i/>
          <w:iCs/>
          <w:sz w:val="24"/>
          <w:szCs w:val="24"/>
          <w:lang w:eastAsia="pl-PL"/>
        </w:rPr>
        <w:t xml:space="preserve"> do Regulaminu</w:t>
      </w:r>
    </w:p>
    <w:p w:rsidR="00C35441" w:rsidRPr="00444674" w:rsidRDefault="00C35441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C35441" w:rsidRPr="00444674" w:rsidRDefault="00C35441" w:rsidP="0084014D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:rsidR="00C35441" w:rsidRPr="00444674" w:rsidRDefault="00C35441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84014D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>
      <w:pPr>
        <w:rPr>
          <w:rFonts w:ascii="Times New Roman" w:hAnsi="Times New Roman"/>
          <w:sz w:val="24"/>
          <w:szCs w:val="24"/>
        </w:rPr>
      </w:pPr>
    </w:p>
    <w:p w:rsidR="00C35441" w:rsidRPr="00444674" w:rsidRDefault="00C35441">
      <w:pPr>
        <w:rPr>
          <w:rFonts w:ascii="Times New Roman" w:hAnsi="Times New Roman"/>
          <w:sz w:val="24"/>
          <w:szCs w:val="24"/>
        </w:rPr>
      </w:pPr>
    </w:p>
    <w:p w:rsidR="00C35441" w:rsidRPr="00444674" w:rsidRDefault="00C35441" w:rsidP="0044467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444674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C35441" w:rsidRPr="00444674" w:rsidRDefault="00C35441">
      <w:pPr>
        <w:rPr>
          <w:rFonts w:ascii="Times New Roman" w:hAnsi="Times New Roman"/>
          <w:sz w:val="24"/>
          <w:szCs w:val="24"/>
        </w:rPr>
      </w:pPr>
    </w:p>
    <w:p w:rsidR="00C35441" w:rsidRPr="00444674" w:rsidRDefault="00C35441" w:rsidP="0044467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444674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:rsidR="00C35441" w:rsidRPr="00444674" w:rsidRDefault="00C35441" w:rsidP="004446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:rsidR="00C35441" w:rsidRPr="00444674" w:rsidRDefault="00C35441" w:rsidP="00444674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35441" w:rsidRPr="00444674" w:rsidRDefault="00C35441" w:rsidP="0044467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:rsidR="00C35441" w:rsidRPr="00444674" w:rsidRDefault="00C35441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C35441" w:rsidRPr="00444674" w:rsidRDefault="00C35441" w:rsidP="0044467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:rsidR="00C35441" w:rsidRPr="00444674" w:rsidRDefault="00C35441" w:rsidP="00444674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:rsidR="00C35441" w:rsidRPr="00444674" w:rsidRDefault="00C35441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C35441" w:rsidRDefault="00C35441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44674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:rsidR="00C35441" w:rsidRPr="00444674" w:rsidRDefault="00C35441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:rsidR="00C35441" w:rsidRPr="00444674" w:rsidRDefault="00C35441" w:rsidP="0044467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C35441" w:rsidRPr="00444674" w:rsidRDefault="00C35441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C35441" w:rsidRPr="00444674" w:rsidRDefault="00C35441" w:rsidP="0044467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44674">
        <w:rPr>
          <w:rFonts w:ascii="Times New Roman" w:hAnsi="Times New Roman"/>
          <w:b/>
          <w:bCs/>
          <w:sz w:val="24"/>
          <w:szCs w:val="24"/>
          <w:lang w:eastAsia="pl-PL"/>
        </w:rPr>
        <w:t>oświadczam(my), że Oferent, którego reprezentuję(jemy):</w:t>
      </w:r>
    </w:p>
    <w:p w:rsidR="00C35441" w:rsidRPr="00444674" w:rsidRDefault="00C35441" w:rsidP="00444674">
      <w:pPr>
        <w:spacing w:after="12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że jesteśmy obciążeni roszczeniami, które obciążają polisę w okresie 3 lat od dnia składania oferty.</w:t>
      </w:r>
    </w:p>
    <w:p w:rsidR="00C35441" w:rsidRPr="00444674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:rsidR="00C35441" w:rsidRPr="00444674" w:rsidRDefault="00C35441" w:rsidP="00444674">
      <w:pPr>
        <w:tabs>
          <w:tab w:val="num" w:pos="709"/>
        </w:tabs>
        <w:spacing w:after="0" w:line="240" w:lineRule="auto"/>
        <w:ind w:left="709" w:hanging="283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tabs>
          <w:tab w:val="num" w:pos="709"/>
        </w:tabs>
        <w:spacing w:after="0" w:line="240" w:lineRule="auto"/>
        <w:ind w:left="709" w:hanging="283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.........................., dn. ...........................</w:t>
      </w:r>
      <w:r w:rsidRPr="00444674">
        <w:rPr>
          <w:rFonts w:ascii="Times New Roman" w:hAnsi="Times New Roman"/>
          <w:sz w:val="24"/>
          <w:szCs w:val="24"/>
          <w:lang w:eastAsia="pl-PL"/>
        </w:rPr>
        <w:tab/>
        <w:t>.....</w:t>
      </w:r>
      <w:r>
        <w:rPr>
          <w:rFonts w:ascii="Times New Roman" w:hAnsi="Times New Roman"/>
          <w:sz w:val="24"/>
          <w:szCs w:val="24"/>
          <w:lang w:eastAsia="pl-PL"/>
        </w:rPr>
        <w:t>...........</w:t>
      </w:r>
      <w:r w:rsidRPr="00444674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</w:t>
      </w:r>
    </w:p>
    <w:p w:rsidR="00C35441" w:rsidRDefault="00C35441" w:rsidP="00222161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    </w:t>
      </w:r>
      <w:r w:rsidRPr="00444674">
        <w:rPr>
          <w:rFonts w:ascii="Times New Roman" w:hAnsi="Times New Roman"/>
          <w:sz w:val="24"/>
          <w:szCs w:val="24"/>
          <w:lang w:eastAsia="pl-PL"/>
        </w:rPr>
        <w:t xml:space="preserve">podpis/y Oferenta </w:t>
      </w:r>
    </w:p>
    <w:p w:rsidR="00C35441" w:rsidRDefault="00C35441" w:rsidP="0034054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444674">
        <w:rPr>
          <w:rFonts w:ascii="Times New Roman" w:hAnsi="Times New Roman"/>
          <w:sz w:val="24"/>
          <w:szCs w:val="24"/>
          <w:lang w:eastAsia="pl-PL"/>
        </w:rPr>
        <w:t>lub osoby (osób)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>uprawnionych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>do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444674">
        <w:rPr>
          <w:rFonts w:ascii="Times New Roman" w:hAnsi="Times New Roman"/>
          <w:sz w:val="24"/>
          <w:szCs w:val="24"/>
          <w:lang w:eastAsia="pl-PL"/>
        </w:rPr>
        <w:t xml:space="preserve">występowania </w:t>
      </w:r>
      <w:r>
        <w:rPr>
          <w:rFonts w:ascii="Times New Roman" w:hAnsi="Times New Roman"/>
          <w:sz w:val="24"/>
          <w:szCs w:val="24"/>
          <w:lang w:eastAsia="pl-PL"/>
        </w:rPr>
        <w:t xml:space="preserve">                          </w:t>
      </w:r>
    </w:p>
    <w:p w:rsidR="00C35441" w:rsidRPr="00444674" w:rsidRDefault="00C35441" w:rsidP="00340540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    </w:t>
      </w:r>
      <w:r w:rsidRPr="00444674">
        <w:rPr>
          <w:rFonts w:ascii="Times New Roman" w:hAnsi="Times New Roman"/>
          <w:sz w:val="24"/>
          <w:szCs w:val="24"/>
          <w:lang w:eastAsia="pl-PL"/>
        </w:rPr>
        <w:t>w imieniu Oferenta</w:t>
      </w:r>
    </w:p>
    <w:p w:rsidR="00C35441" w:rsidRPr="00444674" w:rsidRDefault="00C35441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C35441" w:rsidRPr="00444674" w:rsidRDefault="00C35441" w:rsidP="00444674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C35441" w:rsidRPr="00444674" w:rsidRDefault="00C35441">
      <w:pPr>
        <w:rPr>
          <w:rFonts w:ascii="Times New Roman" w:hAnsi="Times New Roman"/>
          <w:sz w:val="24"/>
          <w:szCs w:val="24"/>
        </w:rPr>
      </w:pPr>
    </w:p>
    <w:sectPr w:rsidR="00C35441" w:rsidRPr="00444674" w:rsidSect="004724A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441" w:rsidRDefault="00C35441">
      <w:pPr>
        <w:spacing w:after="0" w:line="240" w:lineRule="auto"/>
      </w:pPr>
      <w:r>
        <w:separator/>
      </w:r>
    </w:p>
  </w:endnote>
  <w:endnote w:type="continuationSeparator" w:id="0">
    <w:p w:rsidR="00C35441" w:rsidRDefault="00C3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441" w:rsidRDefault="00C35441">
    <w:pPr>
      <w:pStyle w:val="Footer"/>
      <w:jc w:val="center"/>
    </w:pPr>
    <w:fldSimple w:instr=" PAGE   \* MERGEFORMAT ">
      <w:r>
        <w:rPr>
          <w:noProof/>
        </w:rPr>
        <w:t>1</w:t>
      </w:r>
    </w:fldSimple>
  </w:p>
  <w:p w:rsidR="00C35441" w:rsidRDefault="00C354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441" w:rsidRDefault="00C35441">
      <w:pPr>
        <w:spacing w:after="0" w:line="240" w:lineRule="auto"/>
      </w:pPr>
      <w:r>
        <w:separator/>
      </w:r>
    </w:p>
  </w:footnote>
  <w:footnote w:type="continuationSeparator" w:id="0">
    <w:p w:rsidR="00C35441" w:rsidRDefault="00C35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3"/>
  </w:num>
  <w:num w:numId="7">
    <w:abstractNumId w:val="6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002F3B"/>
    <w:rsid w:val="000F5E0D"/>
    <w:rsid w:val="00167321"/>
    <w:rsid w:val="001C4B5C"/>
    <w:rsid w:val="00222161"/>
    <w:rsid w:val="002518C0"/>
    <w:rsid w:val="00274CE9"/>
    <w:rsid w:val="00340540"/>
    <w:rsid w:val="00381942"/>
    <w:rsid w:val="00444674"/>
    <w:rsid w:val="004724A9"/>
    <w:rsid w:val="006765F4"/>
    <w:rsid w:val="007511B3"/>
    <w:rsid w:val="0084014D"/>
    <w:rsid w:val="00857E23"/>
    <w:rsid w:val="008622BE"/>
    <w:rsid w:val="008A1049"/>
    <w:rsid w:val="008B4C85"/>
    <w:rsid w:val="00A61CFE"/>
    <w:rsid w:val="00B140E6"/>
    <w:rsid w:val="00C35441"/>
    <w:rsid w:val="00C67CBF"/>
    <w:rsid w:val="00CF2D66"/>
    <w:rsid w:val="00E03205"/>
    <w:rsid w:val="00F35888"/>
    <w:rsid w:val="00F509C8"/>
    <w:rsid w:val="00FE0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4A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4446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46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171</Words>
  <Characters>1032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</dc:title>
  <dc:subject/>
  <dc:creator>Łukasz Kardas</dc:creator>
  <cp:keywords/>
  <dc:description/>
  <cp:lastModifiedBy>AlinaS</cp:lastModifiedBy>
  <cp:revision>2</cp:revision>
  <dcterms:created xsi:type="dcterms:W3CDTF">2023-06-22T10:07:00Z</dcterms:created>
  <dcterms:modified xsi:type="dcterms:W3CDTF">2023-06-22T10:07:00Z</dcterms:modified>
</cp:coreProperties>
</file>