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6A7" w:rsidRPr="005F0642" w:rsidRDefault="00C036A7" w:rsidP="005F0642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C036A7" w:rsidRPr="00426783" w:rsidRDefault="00C036A7" w:rsidP="005F0642">
      <w:pPr>
        <w:spacing w:after="0" w:line="240" w:lineRule="auto"/>
        <w:jc w:val="right"/>
        <w:rPr>
          <w:rFonts w:ascii="Times New Roman" w:hAnsi="Times New Roman"/>
          <w:bCs/>
          <w:i/>
          <w:iCs/>
          <w:sz w:val="24"/>
          <w:szCs w:val="24"/>
          <w:lang w:eastAsia="pl-PL"/>
        </w:rPr>
      </w:pPr>
      <w:r w:rsidRPr="00426783">
        <w:rPr>
          <w:rFonts w:ascii="Times New Roman" w:hAnsi="Times New Roman"/>
          <w:bCs/>
          <w:i/>
          <w:iCs/>
          <w:sz w:val="24"/>
          <w:szCs w:val="24"/>
          <w:lang w:eastAsia="pl-PL"/>
        </w:rPr>
        <w:t>Załącznik nr 4 do Regulaminu</w:t>
      </w:r>
    </w:p>
    <w:p w:rsidR="00C036A7" w:rsidRPr="005F0642" w:rsidRDefault="00C036A7" w:rsidP="005F0642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5F0642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</w:t>
      </w:r>
    </w:p>
    <w:p w:rsidR="00C036A7" w:rsidRPr="005F0642" w:rsidRDefault="00C036A7" w:rsidP="005F0642">
      <w:pPr>
        <w:spacing w:after="0" w:line="240" w:lineRule="auto"/>
        <w:ind w:firstLine="708"/>
        <w:rPr>
          <w:rFonts w:ascii="Times New Roman" w:hAnsi="Times New Roman"/>
          <w:sz w:val="24"/>
          <w:szCs w:val="24"/>
          <w:lang w:eastAsia="pl-PL"/>
        </w:rPr>
      </w:pPr>
      <w:r w:rsidRPr="005F0642">
        <w:rPr>
          <w:rFonts w:ascii="Times New Roman" w:hAnsi="Times New Roman"/>
          <w:sz w:val="24"/>
          <w:szCs w:val="24"/>
          <w:lang w:eastAsia="pl-PL"/>
        </w:rPr>
        <w:t>(pieczęć Oferenta)</w:t>
      </w:r>
    </w:p>
    <w:p w:rsidR="00C036A7" w:rsidRPr="005F0642" w:rsidRDefault="00C036A7" w:rsidP="005F0642">
      <w:pPr>
        <w:spacing w:after="0" w:line="240" w:lineRule="auto"/>
        <w:rPr>
          <w:rFonts w:ascii="Arial" w:hAnsi="Arial" w:cs="Arial"/>
          <w:sz w:val="20"/>
          <w:szCs w:val="20"/>
          <w:lang w:eastAsia="pl-PL"/>
        </w:rPr>
      </w:pPr>
    </w:p>
    <w:p w:rsidR="00C036A7" w:rsidRPr="005F0642" w:rsidRDefault="00C036A7" w:rsidP="005F064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pl-PL"/>
        </w:rPr>
      </w:pPr>
    </w:p>
    <w:p w:rsidR="00C036A7" w:rsidRPr="005F0642" w:rsidRDefault="00C036A7" w:rsidP="005F064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pl-PL"/>
        </w:rPr>
      </w:pPr>
      <w:r w:rsidRPr="005F0642">
        <w:rPr>
          <w:rFonts w:ascii="Times New Roman" w:hAnsi="Times New Roman"/>
          <w:b/>
          <w:sz w:val="32"/>
          <w:szCs w:val="32"/>
          <w:lang w:eastAsia="pl-PL"/>
        </w:rPr>
        <w:t>WYKAZ  POSTĘPOWAŃ</w:t>
      </w:r>
    </w:p>
    <w:p w:rsidR="00C036A7" w:rsidRPr="005F0642" w:rsidRDefault="00C036A7" w:rsidP="005F0642">
      <w:pPr>
        <w:spacing w:after="0" w:line="240" w:lineRule="auto"/>
        <w:rPr>
          <w:rFonts w:ascii="Times New Roman" w:hAnsi="Times New Roman"/>
          <w:sz w:val="20"/>
          <w:szCs w:val="20"/>
          <w:lang w:eastAsia="pl-PL"/>
        </w:rPr>
      </w:pPr>
    </w:p>
    <w:p w:rsidR="00C036A7" w:rsidRPr="005F0642" w:rsidRDefault="00C036A7" w:rsidP="005F0642">
      <w:pPr>
        <w:spacing w:after="0" w:line="240" w:lineRule="auto"/>
        <w:rPr>
          <w:rFonts w:ascii="Times New Roman" w:hAnsi="Times New Roman"/>
          <w:sz w:val="20"/>
          <w:szCs w:val="20"/>
          <w:lang w:eastAsia="pl-PL"/>
        </w:rPr>
      </w:pPr>
    </w:p>
    <w:p w:rsidR="00C036A7" w:rsidRPr="005F0642" w:rsidRDefault="00C036A7" w:rsidP="005F0642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5F0642">
        <w:rPr>
          <w:rFonts w:ascii="Times New Roman" w:hAnsi="Times New Roman"/>
          <w:sz w:val="24"/>
          <w:szCs w:val="24"/>
          <w:lang w:eastAsia="pl-PL"/>
        </w:rPr>
        <w:t>Ja (</w:t>
      </w:r>
      <w:r>
        <w:rPr>
          <w:rFonts w:ascii="Times New Roman" w:hAnsi="Times New Roman"/>
          <w:sz w:val="24"/>
          <w:szCs w:val="24"/>
          <w:lang w:eastAsia="pl-PL"/>
        </w:rPr>
        <w:t>m</w:t>
      </w:r>
      <w:r w:rsidRPr="005F0642">
        <w:rPr>
          <w:rFonts w:ascii="Times New Roman" w:hAnsi="Times New Roman"/>
          <w:sz w:val="24"/>
          <w:szCs w:val="24"/>
          <w:lang w:eastAsia="pl-PL"/>
        </w:rPr>
        <w:t>y), niżej podpisany (ni) ...........................................................................................</w:t>
      </w:r>
    </w:p>
    <w:p w:rsidR="00C036A7" w:rsidRPr="005F0642" w:rsidRDefault="00C036A7" w:rsidP="005F0642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5F0642">
        <w:rPr>
          <w:rFonts w:ascii="Times New Roman" w:hAnsi="Times New Roman"/>
          <w:sz w:val="24"/>
          <w:szCs w:val="24"/>
          <w:lang w:eastAsia="pl-PL"/>
        </w:rPr>
        <w:t>działając w imieniu i na rzecz:</w:t>
      </w:r>
    </w:p>
    <w:p w:rsidR="00C036A7" w:rsidRPr="005F0642" w:rsidRDefault="00C036A7" w:rsidP="005F0642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5F0642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C036A7" w:rsidRPr="005F0642" w:rsidRDefault="00C036A7" w:rsidP="005F0642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5F0642">
        <w:rPr>
          <w:rFonts w:ascii="Times New Roman" w:hAnsi="Times New Roman"/>
          <w:sz w:val="24"/>
          <w:szCs w:val="24"/>
          <w:lang w:eastAsia="pl-PL"/>
        </w:rPr>
        <w:t>(pełna nazwa Oferenta)</w:t>
      </w:r>
    </w:p>
    <w:p w:rsidR="00C036A7" w:rsidRPr="005F0642" w:rsidRDefault="00C036A7" w:rsidP="005F0642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C036A7" w:rsidRPr="005F0642" w:rsidRDefault="00C036A7" w:rsidP="005F0642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5F0642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C036A7" w:rsidRPr="005F0642" w:rsidRDefault="00C036A7" w:rsidP="005F0642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5F0642">
        <w:rPr>
          <w:rFonts w:ascii="Times New Roman" w:hAnsi="Times New Roman"/>
          <w:sz w:val="24"/>
          <w:szCs w:val="24"/>
          <w:lang w:eastAsia="pl-PL"/>
        </w:rPr>
        <w:t>(adres siedziby Oferenta)</w:t>
      </w:r>
    </w:p>
    <w:p w:rsidR="00C036A7" w:rsidRPr="005F0642" w:rsidRDefault="00C036A7" w:rsidP="005F0642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C036A7" w:rsidRPr="005F0642" w:rsidRDefault="00C036A7" w:rsidP="005F064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C036A7" w:rsidRPr="005F0642" w:rsidRDefault="00C036A7" w:rsidP="005F064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5F0642">
        <w:rPr>
          <w:rFonts w:ascii="Times New Roman" w:hAnsi="Times New Roman"/>
          <w:sz w:val="24"/>
          <w:szCs w:val="24"/>
          <w:lang w:eastAsia="pl-PL"/>
        </w:rPr>
        <w:t>w odpowiedzi na ogłoszenie o Konkursie na:</w:t>
      </w:r>
    </w:p>
    <w:p w:rsidR="00C036A7" w:rsidRPr="005F0642" w:rsidRDefault="00C036A7" w:rsidP="005F064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C036A7" w:rsidRPr="005F0642" w:rsidRDefault="00C036A7" w:rsidP="005F064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</w:p>
    <w:p w:rsidR="00C036A7" w:rsidRDefault="00C036A7" w:rsidP="005F064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5F0642">
        <w:rPr>
          <w:rFonts w:ascii="Times New Roman" w:hAnsi="Times New Roman"/>
          <w:b/>
          <w:sz w:val="24"/>
          <w:szCs w:val="24"/>
          <w:lang w:eastAsia="pl-PL"/>
        </w:rPr>
        <w:t>WYBÓR BROKERA UBEZPIECZENIOWEGO</w:t>
      </w:r>
    </w:p>
    <w:p w:rsidR="00C036A7" w:rsidRPr="005F0642" w:rsidRDefault="00C036A7" w:rsidP="005F064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dla Gminy Limanowa</w:t>
      </w:r>
    </w:p>
    <w:p w:rsidR="00C036A7" w:rsidRPr="005F0642" w:rsidRDefault="00C036A7" w:rsidP="005F0642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C036A7" w:rsidRPr="005F0642" w:rsidRDefault="00C036A7" w:rsidP="005F0642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5F0642">
        <w:rPr>
          <w:rFonts w:ascii="Times New Roman" w:hAnsi="Times New Roman"/>
          <w:sz w:val="24"/>
          <w:szCs w:val="24"/>
          <w:lang w:eastAsia="pl-PL"/>
        </w:rPr>
        <w:t>przedstawiamy następujące informacje:</w:t>
      </w:r>
    </w:p>
    <w:p w:rsidR="00C036A7" w:rsidRPr="005F0642" w:rsidRDefault="00C036A7" w:rsidP="005F0642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eastAsia="pl-PL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7"/>
        <w:gridCol w:w="3034"/>
        <w:gridCol w:w="3685"/>
        <w:gridCol w:w="1985"/>
      </w:tblGrid>
      <w:tr w:rsidR="00C036A7" w:rsidRPr="007B6BD3" w:rsidTr="00EE0D76">
        <w:tc>
          <w:tcPr>
            <w:tcW w:w="647" w:type="dxa"/>
            <w:vAlign w:val="center"/>
          </w:tcPr>
          <w:p w:rsidR="00C036A7" w:rsidRPr="005F0642" w:rsidRDefault="00C036A7" w:rsidP="00EE0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F0642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034" w:type="dxa"/>
            <w:vAlign w:val="center"/>
          </w:tcPr>
          <w:p w:rsidR="00C036A7" w:rsidRPr="005F0642" w:rsidRDefault="00C036A7" w:rsidP="00EE0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Nazwa jednostki samorządu terytorialnego</w:t>
            </w:r>
          </w:p>
        </w:tc>
        <w:tc>
          <w:tcPr>
            <w:tcW w:w="3685" w:type="dxa"/>
            <w:vAlign w:val="center"/>
          </w:tcPr>
          <w:p w:rsidR="00C036A7" w:rsidRPr="005F0642" w:rsidRDefault="00C036A7" w:rsidP="00EE0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Zakres ubezpieczenia</w:t>
            </w:r>
            <w:bookmarkStart w:id="0" w:name="_GoBack"/>
            <w:bookmarkEnd w:id="0"/>
          </w:p>
        </w:tc>
        <w:tc>
          <w:tcPr>
            <w:tcW w:w="1985" w:type="dxa"/>
            <w:vAlign w:val="center"/>
          </w:tcPr>
          <w:p w:rsidR="00C036A7" w:rsidRPr="005F0642" w:rsidRDefault="00C036A7" w:rsidP="00EE0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F0642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Data </w:t>
            </w: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podpisania umowy</w:t>
            </w:r>
          </w:p>
        </w:tc>
      </w:tr>
      <w:tr w:rsidR="00C036A7" w:rsidRPr="007B6BD3" w:rsidTr="00EE0D76">
        <w:tc>
          <w:tcPr>
            <w:tcW w:w="647" w:type="dxa"/>
          </w:tcPr>
          <w:p w:rsidR="00C036A7" w:rsidRPr="005F0642" w:rsidRDefault="00C036A7" w:rsidP="005F06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C036A7" w:rsidRPr="005F0642" w:rsidRDefault="00C036A7" w:rsidP="005F06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F0642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1</w:t>
            </w:r>
          </w:p>
          <w:p w:rsidR="00C036A7" w:rsidRPr="005F0642" w:rsidRDefault="00C036A7" w:rsidP="005F06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034" w:type="dxa"/>
          </w:tcPr>
          <w:p w:rsidR="00C036A7" w:rsidRPr="005F0642" w:rsidRDefault="00C036A7" w:rsidP="005F064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eastAsia="pl-PL"/>
              </w:rPr>
            </w:pPr>
          </w:p>
        </w:tc>
        <w:tc>
          <w:tcPr>
            <w:tcW w:w="3685" w:type="dxa"/>
          </w:tcPr>
          <w:p w:rsidR="00C036A7" w:rsidRPr="005F0642" w:rsidRDefault="00C036A7" w:rsidP="005F064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eastAsia="pl-PL"/>
              </w:rPr>
            </w:pPr>
          </w:p>
        </w:tc>
        <w:tc>
          <w:tcPr>
            <w:tcW w:w="1985" w:type="dxa"/>
          </w:tcPr>
          <w:p w:rsidR="00C036A7" w:rsidRPr="005F0642" w:rsidRDefault="00C036A7" w:rsidP="005F064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eastAsia="pl-PL"/>
              </w:rPr>
            </w:pPr>
          </w:p>
        </w:tc>
      </w:tr>
      <w:tr w:rsidR="00C036A7" w:rsidRPr="007B6BD3" w:rsidTr="00EE0D76">
        <w:tc>
          <w:tcPr>
            <w:tcW w:w="647" w:type="dxa"/>
          </w:tcPr>
          <w:p w:rsidR="00C036A7" w:rsidRPr="005F0642" w:rsidRDefault="00C036A7" w:rsidP="005F06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C036A7" w:rsidRPr="005F0642" w:rsidRDefault="00C036A7" w:rsidP="005F06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F0642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2</w:t>
            </w:r>
          </w:p>
          <w:p w:rsidR="00C036A7" w:rsidRPr="005F0642" w:rsidRDefault="00C036A7" w:rsidP="005F06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034" w:type="dxa"/>
          </w:tcPr>
          <w:p w:rsidR="00C036A7" w:rsidRPr="005F0642" w:rsidRDefault="00C036A7" w:rsidP="005F064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eastAsia="pl-PL"/>
              </w:rPr>
            </w:pPr>
          </w:p>
        </w:tc>
        <w:tc>
          <w:tcPr>
            <w:tcW w:w="3685" w:type="dxa"/>
          </w:tcPr>
          <w:p w:rsidR="00C036A7" w:rsidRPr="005F0642" w:rsidRDefault="00C036A7" w:rsidP="005F064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eastAsia="pl-PL"/>
              </w:rPr>
            </w:pPr>
          </w:p>
        </w:tc>
        <w:tc>
          <w:tcPr>
            <w:tcW w:w="1985" w:type="dxa"/>
          </w:tcPr>
          <w:p w:rsidR="00C036A7" w:rsidRPr="005F0642" w:rsidRDefault="00C036A7" w:rsidP="005F064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eastAsia="pl-PL"/>
              </w:rPr>
            </w:pPr>
          </w:p>
        </w:tc>
      </w:tr>
      <w:tr w:rsidR="00C036A7" w:rsidRPr="007B6BD3" w:rsidTr="00EE0D76">
        <w:tc>
          <w:tcPr>
            <w:tcW w:w="647" w:type="dxa"/>
          </w:tcPr>
          <w:p w:rsidR="00C036A7" w:rsidRPr="005F0642" w:rsidRDefault="00C036A7" w:rsidP="005F06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C036A7" w:rsidRPr="005F0642" w:rsidRDefault="00C036A7" w:rsidP="005F06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F0642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3</w:t>
            </w:r>
          </w:p>
          <w:p w:rsidR="00C036A7" w:rsidRPr="005F0642" w:rsidRDefault="00C036A7" w:rsidP="005F06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034" w:type="dxa"/>
          </w:tcPr>
          <w:p w:rsidR="00C036A7" w:rsidRPr="005F0642" w:rsidRDefault="00C036A7" w:rsidP="005F064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eastAsia="pl-PL"/>
              </w:rPr>
            </w:pPr>
          </w:p>
        </w:tc>
        <w:tc>
          <w:tcPr>
            <w:tcW w:w="3685" w:type="dxa"/>
          </w:tcPr>
          <w:p w:rsidR="00C036A7" w:rsidRPr="005F0642" w:rsidRDefault="00C036A7" w:rsidP="005F064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eastAsia="pl-PL"/>
              </w:rPr>
            </w:pPr>
          </w:p>
        </w:tc>
        <w:tc>
          <w:tcPr>
            <w:tcW w:w="1985" w:type="dxa"/>
          </w:tcPr>
          <w:p w:rsidR="00C036A7" w:rsidRPr="005F0642" w:rsidRDefault="00C036A7" w:rsidP="005F064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eastAsia="pl-PL"/>
              </w:rPr>
            </w:pPr>
          </w:p>
        </w:tc>
      </w:tr>
      <w:tr w:rsidR="00C036A7" w:rsidRPr="007B6BD3" w:rsidTr="00EE0D76">
        <w:tc>
          <w:tcPr>
            <w:tcW w:w="647" w:type="dxa"/>
          </w:tcPr>
          <w:p w:rsidR="00C036A7" w:rsidRPr="005F0642" w:rsidRDefault="00C036A7" w:rsidP="005F06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C036A7" w:rsidRPr="005F0642" w:rsidRDefault="00C036A7" w:rsidP="005F06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F0642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4</w:t>
            </w:r>
          </w:p>
          <w:p w:rsidR="00C036A7" w:rsidRPr="005F0642" w:rsidRDefault="00C036A7" w:rsidP="005F06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034" w:type="dxa"/>
          </w:tcPr>
          <w:p w:rsidR="00C036A7" w:rsidRPr="005F0642" w:rsidRDefault="00C036A7" w:rsidP="005F064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eastAsia="pl-PL"/>
              </w:rPr>
            </w:pPr>
          </w:p>
        </w:tc>
        <w:tc>
          <w:tcPr>
            <w:tcW w:w="3685" w:type="dxa"/>
          </w:tcPr>
          <w:p w:rsidR="00C036A7" w:rsidRPr="005F0642" w:rsidRDefault="00C036A7" w:rsidP="005F064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eastAsia="pl-PL"/>
              </w:rPr>
            </w:pPr>
          </w:p>
        </w:tc>
        <w:tc>
          <w:tcPr>
            <w:tcW w:w="1985" w:type="dxa"/>
          </w:tcPr>
          <w:p w:rsidR="00C036A7" w:rsidRPr="005F0642" w:rsidRDefault="00C036A7" w:rsidP="005F064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eastAsia="pl-PL"/>
              </w:rPr>
            </w:pPr>
          </w:p>
        </w:tc>
      </w:tr>
      <w:tr w:rsidR="00C036A7" w:rsidRPr="007B6BD3" w:rsidTr="00EE0D76">
        <w:tc>
          <w:tcPr>
            <w:tcW w:w="647" w:type="dxa"/>
          </w:tcPr>
          <w:p w:rsidR="00C036A7" w:rsidRPr="005F0642" w:rsidRDefault="00C036A7" w:rsidP="005F06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C036A7" w:rsidRPr="005F0642" w:rsidRDefault="00C036A7" w:rsidP="005F06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5F0642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5</w:t>
            </w:r>
          </w:p>
          <w:p w:rsidR="00C036A7" w:rsidRPr="005F0642" w:rsidRDefault="00C036A7" w:rsidP="005F06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034" w:type="dxa"/>
          </w:tcPr>
          <w:p w:rsidR="00C036A7" w:rsidRPr="005F0642" w:rsidRDefault="00C036A7" w:rsidP="005F064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eastAsia="pl-PL"/>
              </w:rPr>
            </w:pPr>
          </w:p>
        </w:tc>
        <w:tc>
          <w:tcPr>
            <w:tcW w:w="3685" w:type="dxa"/>
          </w:tcPr>
          <w:p w:rsidR="00C036A7" w:rsidRPr="005F0642" w:rsidRDefault="00C036A7" w:rsidP="005F064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eastAsia="pl-PL"/>
              </w:rPr>
            </w:pPr>
          </w:p>
        </w:tc>
        <w:tc>
          <w:tcPr>
            <w:tcW w:w="1985" w:type="dxa"/>
          </w:tcPr>
          <w:p w:rsidR="00C036A7" w:rsidRPr="005F0642" w:rsidRDefault="00C036A7" w:rsidP="005F064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eastAsia="pl-PL"/>
              </w:rPr>
            </w:pPr>
          </w:p>
        </w:tc>
      </w:tr>
    </w:tbl>
    <w:p w:rsidR="00C036A7" w:rsidRPr="005F0642" w:rsidRDefault="00C036A7" w:rsidP="005F0642">
      <w:pPr>
        <w:spacing w:after="0" w:line="240" w:lineRule="auto"/>
        <w:rPr>
          <w:rFonts w:ascii="Times New Roman" w:hAnsi="Times New Roman"/>
          <w:lang w:eastAsia="pl-PL"/>
        </w:rPr>
      </w:pPr>
    </w:p>
    <w:p w:rsidR="00C036A7" w:rsidRPr="005F0642" w:rsidRDefault="00C036A7" w:rsidP="005F0642">
      <w:pPr>
        <w:spacing w:after="0" w:line="240" w:lineRule="auto"/>
        <w:rPr>
          <w:rFonts w:ascii="Times New Roman" w:hAnsi="Times New Roman"/>
          <w:lang w:eastAsia="pl-PL"/>
        </w:rPr>
      </w:pPr>
    </w:p>
    <w:p w:rsidR="00C036A7" w:rsidRPr="005F0642" w:rsidRDefault="00C036A7" w:rsidP="005F0642">
      <w:pPr>
        <w:spacing w:after="0" w:line="240" w:lineRule="auto"/>
        <w:rPr>
          <w:rFonts w:ascii="Times New Roman" w:hAnsi="Times New Roman"/>
          <w:lang w:eastAsia="pl-PL"/>
        </w:rPr>
      </w:pPr>
    </w:p>
    <w:p w:rsidR="00C036A7" w:rsidRPr="005F0642" w:rsidRDefault="00C036A7" w:rsidP="005F0642">
      <w:pPr>
        <w:spacing w:after="0" w:line="240" w:lineRule="auto"/>
        <w:rPr>
          <w:rFonts w:ascii="Times New Roman" w:hAnsi="Times New Roman"/>
          <w:lang w:eastAsia="pl-PL"/>
        </w:rPr>
      </w:pPr>
      <w:r w:rsidRPr="005F0642">
        <w:rPr>
          <w:rFonts w:ascii="Times New Roman" w:hAnsi="Times New Roman"/>
          <w:lang w:eastAsia="pl-PL"/>
        </w:rPr>
        <w:t>..............................., dn. ...............................</w:t>
      </w:r>
      <w:r w:rsidRPr="005F0642">
        <w:rPr>
          <w:rFonts w:ascii="Times New Roman" w:hAnsi="Times New Roman"/>
          <w:lang w:eastAsia="pl-PL"/>
        </w:rPr>
        <w:tab/>
      </w:r>
      <w:r w:rsidRPr="005F0642">
        <w:rPr>
          <w:rFonts w:ascii="Times New Roman" w:hAnsi="Times New Roman"/>
          <w:lang w:eastAsia="pl-PL"/>
        </w:rPr>
        <w:tab/>
        <w:t>.....................................................................</w:t>
      </w:r>
    </w:p>
    <w:p w:rsidR="00C036A7" w:rsidRPr="005F0642" w:rsidRDefault="00C036A7" w:rsidP="005F0642">
      <w:pPr>
        <w:autoSpaceDE w:val="0"/>
        <w:autoSpaceDN w:val="0"/>
        <w:adjustRightInd w:val="0"/>
        <w:spacing w:after="0" w:line="240" w:lineRule="auto"/>
        <w:ind w:left="4764"/>
        <w:jc w:val="both"/>
        <w:rPr>
          <w:rFonts w:ascii="Times New Roman" w:hAnsi="Times New Roman"/>
          <w:sz w:val="20"/>
          <w:szCs w:val="20"/>
          <w:lang w:eastAsia="pl-PL"/>
        </w:rPr>
      </w:pPr>
      <w:r w:rsidRPr="005F0642">
        <w:rPr>
          <w:rFonts w:ascii="Times New Roman" w:hAnsi="Times New Roman"/>
          <w:sz w:val="20"/>
          <w:szCs w:val="20"/>
          <w:lang w:eastAsia="pl-PL"/>
        </w:rPr>
        <w:t>podpis/y Oferenta lub osoby (osób) uprawnionych do</w:t>
      </w:r>
    </w:p>
    <w:p w:rsidR="00C036A7" w:rsidRPr="005F0642" w:rsidRDefault="00C036A7" w:rsidP="00EE0D76">
      <w:pPr>
        <w:spacing w:after="0" w:line="240" w:lineRule="auto"/>
        <w:ind w:left="5568"/>
        <w:jc w:val="both"/>
      </w:pPr>
      <w:r w:rsidRPr="005F0642">
        <w:rPr>
          <w:rFonts w:ascii="Times New Roman" w:hAnsi="Times New Roman"/>
          <w:sz w:val="20"/>
          <w:szCs w:val="20"/>
          <w:lang w:eastAsia="pl-PL"/>
        </w:rPr>
        <w:t>występowania w imieniu Oferenta</w:t>
      </w:r>
    </w:p>
    <w:sectPr w:rsidR="00C036A7" w:rsidRPr="005F0642" w:rsidSect="006128D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36A7" w:rsidRDefault="00C036A7">
      <w:pPr>
        <w:spacing w:after="0" w:line="240" w:lineRule="auto"/>
      </w:pPr>
      <w:r>
        <w:separator/>
      </w:r>
    </w:p>
  </w:endnote>
  <w:endnote w:type="continuationSeparator" w:id="0">
    <w:p w:rsidR="00C036A7" w:rsidRDefault="00C036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6A7" w:rsidRDefault="00C036A7">
    <w:pPr>
      <w:pStyle w:val="Footer"/>
      <w:jc w:val="center"/>
    </w:pPr>
    <w:fldSimple w:instr=" PAGE   \* MERGEFORMAT ">
      <w:r>
        <w:rPr>
          <w:noProof/>
        </w:rPr>
        <w:t>1</w:t>
      </w:r>
    </w:fldSimple>
  </w:p>
  <w:p w:rsidR="00C036A7" w:rsidRDefault="00C036A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36A7" w:rsidRDefault="00C036A7">
      <w:pPr>
        <w:spacing w:after="0" w:line="240" w:lineRule="auto"/>
      </w:pPr>
      <w:r>
        <w:separator/>
      </w:r>
    </w:p>
  </w:footnote>
  <w:footnote w:type="continuationSeparator" w:id="0">
    <w:p w:rsidR="00C036A7" w:rsidRDefault="00C036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F6323"/>
    <w:multiLevelType w:val="hybridMultilevel"/>
    <w:tmpl w:val="652A96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7057F13"/>
    <w:multiLevelType w:val="hybridMultilevel"/>
    <w:tmpl w:val="4B5C80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7C1C27"/>
    <w:multiLevelType w:val="hybridMultilevel"/>
    <w:tmpl w:val="A0160E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CFA35F6"/>
    <w:multiLevelType w:val="hybridMultilevel"/>
    <w:tmpl w:val="5402292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DFA04CF"/>
    <w:multiLevelType w:val="hybridMultilevel"/>
    <w:tmpl w:val="4B5C80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8CB109F"/>
    <w:multiLevelType w:val="hybridMultilevel"/>
    <w:tmpl w:val="DEB6ADD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5B91F11"/>
    <w:multiLevelType w:val="hybridMultilevel"/>
    <w:tmpl w:val="9996A13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7B35FAC"/>
    <w:multiLevelType w:val="hybridMultilevel"/>
    <w:tmpl w:val="7848E51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BA75A38"/>
    <w:multiLevelType w:val="hybridMultilevel"/>
    <w:tmpl w:val="E5E4E4A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41A728E"/>
    <w:multiLevelType w:val="hybridMultilevel"/>
    <w:tmpl w:val="D70A1E36"/>
    <w:lvl w:ilvl="0" w:tplc="EC5C08E6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9"/>
  </w:num>
  <w:num w:numId="5">
    <w:abstractNumId w:val="7"/>
  </w:num>
  <w:num w:numId="6">
    <w:abstractNumId w:val="3"/>
  </w:num>
  <w:num w:numId="7">
    <w:abstractNumId w:val="6"/>
  </w:num>
  <w:num w:numId="8">
    <w:abstractNumId w:val="1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40E6"/>
    <w:rsid w:val="001C4B5C"/>
    <w:rsid w:val="001F0955"/>
    <w:rsid w:val="0025011D"/>
    <w:rsid w:val="003230CD"/>
    <w:rsid w:val="00426783"/>
    <w:rsid w:val="00427F17"/>
    <w:rsid w:val="005F0642"/>
    <w:rsid w:val="006128D7"/>
    <w:rsid w:val="006A5EEE"/>
    <w:rsid w:val="007B6BD3"/>
    <w:rsid w:val="0084014D"/>
    <w:rsid w:val="00857E23"/>
    <w:rsid w:val="00935414"/>
    <w:rsid w:val="00A27B2A"/>
    <w:rsid w:val="00A61CFE"/>
    <w:rsid w:val="00B140E6"/>
    <w:rsid w:val="00B27D45"/>
    <w:rsid w:val="00B9107F"/>
    <w:rsid w:val="00BE4195"/>
    <w:rsid w:val="00C036A7"/>
    <w:rsid w:val="00C94023"/>
    <w:rsid w:val="00EE0D76"/>
    <w:rsid w:val="00F35888"/>
    <w:rsid w:val="00FB4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8D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B140E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oterChar">
    <w:name w:val="Footer Char"/>
    <w:basedOn w:val="DefaultParagraphFont"/>
    <w:link w:val="Footer"/>
    <w:uiPriority w:val="99"/>
    <w:locked/>
    <w:rsid w:val="00B140E6"/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162</Words>
  <Characters>973</Characters>
  <Application>Microsoft Office Outlook</Application>
  <DocSecurity>0</DocSecurity>
  <Lines>0</Lines>
  <Paragraphs>0</Paragraphs>
  <ScaleCrop>false</ScaleCrop>
  <Company>KZGW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Regulaminu</dc:title>
  <dc:subject/>
  <dc:creator>Łukasz Kardas</dc:creator>
  <cp:keywords/>
  <dc:description/>
  <cp:lastModifiedBy>AlinaS</cp:lastModifiedBy>
  <cp:revision>3</cp:revision>
  <cp:lastPrinted>2019-07-25T11:16:00Z</cp:lastPrinted>
  <dcterms:created xsi:type="dcterms:W3CDTF">2020-06-22T12:18:00Z</dcterms:created>
  <dcterms:modified xsi:type="dcterms:W3CDTF">2020-07-13T12:42:00Z</dcterms:modified>
</cp:coreProperties>
</file>