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023" w:rsidRPr="00906D41" w:rsidRDefault="00C94023" w:rsidP="003230C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906D41">
        <w:rPr>
          <w:rFonts w:ascii="Times New Roman" w:hAnsi="Times New Roman"/>
          <w:bCs/>
          <w:i/>
          <w:iCs/>
          <w:sz w:val="24"/>
          <w:szCs w:val="24"/>
          <w:lang w:eastAsia="pl-PL"/>
        </w:rPr>
        <w:t>Załącznik nr 3 do Regulaminu</w:t>
      </w: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C94023" w:rsidRPr="003230CD" w:rsidRDefault="00C94023" w:rsidP="003230C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:rsidR="00C94023" w:rsidRPr="003230CD" w:rsidRDefault="00C94023" w:rsidP="003230CD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C94023" w:rsidRPr="00425F2B" w:rsidRDefault="00C94023" w:rsidP="003230C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425F2B">
        <w:rPr>
          <w:rFonts w:ascii="Times New Roman" w:hAnsi="Times New Roman"/>
          <w:b/>
          <w:sz w:val="28"/>
          <w:szCs w:val="28"/>
          <w:lang w:eastAsia="pl-PL"/>
        </w:rPr>
        <w:t>WYKAZ OSÓB</w:t>
      </w: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3230CD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:rsidR="00C94023" w:rsidRPr="003230CD" w:rsidRDefault="00C94023" w:rsidP="003230C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:rsidR="00C94023" w:rsidRPr="003230CD" w:rsidRDefault="00C94023" w:rsidP="003230CD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94023" w:rsidRPr="003230CD" w:rsidRDefault="00C94023" w:rsidP="003230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94023" w:rsidRPr="003230CD" w:rsidRDefault="00C94023" w:rsidP="003230C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:rsidR="00C94023" w:rsidRPr="003230CD" w:rsidRDefault="00C94023" w:rsidP="003230C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:rsidR="00C94023" w:rsidRPr="003230CD" w:rsidRDefault="00C94023" w:rsidP="003230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C94023" w:rsidRDefault="00C94023" w:rsidP="003230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3230CD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:rsidR="00C94023" w:rsidRPr="003230CD" w:rsidRDefault="00C94023" w:rsidP="003230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:rsidR="00C94023" w:rsidRPr="003230CD" w:rsidRDefault="00C94023" w:rsidP="003230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230CD">
        <w:rPr>
          <w:rFonts w:ascii="Times New Roman" w:hAnsi="Times New Roman"/>
          <w:sz w:val="24"/>
          <w:szCs w:val="24"/>
          <w:lang w:eastAsia="pl-PL"/>
        </w:rPr>
        <w:t>przedstawiamy następujące informacje:</w:t>
      </w: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5501"/>
        <w:gridCol w:w="2779"/>
      </w:tblGrid>
      <w:tr w:rsidR="00C94023" w:rsidRPr="00BF77C5" w:rsidTr="00564C8F">
        <w:tc>
          <w:tcPr>
            <w:tcW w:w="1008" w:type="dxa"/>
            <w:vAlign w:val="center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501" w:type="dxa"/>
            <w:vAlign w:val="center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Imię i nazwisko</w:t>
            </w:r>
            <w:r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brokera</w:t>
            </w:r>
            <w:bookmarkStart w:id="0" w:name="_GoBack"/>
            <w:bookmarkEnd w:id="0"/>
          </w:p>
        </w:tc>
        <w:tc>
          <w:tcPr>
            <w:tcW w:w="2779" w:type="dxa"/>
            <w:vAlign w:val="center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Data uzyskania uprawnień</w:t>
            </w:r>
          </w:p>
        </w:tc>
      </w:tr>
      <w:tr w:rsidR="00C94023" w:rsidRPr="00BF77C5" w:rsidTr="00342EFF">
        <w:tc>
          <w:tcPr>
            <w:tcW w:w="1008" w:type="dxa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1</w:t>
            </w: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01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79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94023" w:rsidRPr="00BF77C5" w:rsidTr="00342EFF">
        <w:tc>
          <w:tcPr>
            <w:tcW w:w="1008" w:type="dxa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01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79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94023" w:rsidRPr="00BF77C5" w:rsidTr="00342EFF">
        <w:tc>
          <w:tcPr>
            <w:tcW w:w="1008" w:type="dxa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01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79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94023" w:rsidRPr="00BF77C5" w:rsidTr="00342EFF">
        <w:tc>
          <w:tcPr>
            <w:tcW w:w="1008" w:type="dxa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01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79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94023" w:rsidRPr="00BF77C5" w:rsidTr="00342EFF">
        <w:tc>
          <w:tcPr>
            <w:tcW w:w="1008" w:type="dxa"/>
          </w:tcPr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3230C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  <w:p w:rsidR="00C94023" w:rsidRPr="003230CD" w:rsidRDefault="00C94023" w:rsidP="003230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501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79" w:type="dxa"/>
          </w:tcPr>
          <w:p w:rsidR="00C94023" w:rsidRPr="003230CD" w:rsidRDefault="00C94023" w:rsidP="00323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94023" w:rsidRPr="003230CD" w:rsidRDefault="00C94023" w:rsidP="003230CD">
      <w:pPr>
        <w:spacing w:after="0" w:line="240" w:lineRule="auto"/>
        <w:rPr>
          <w:rFonts w:ascii="Times New Roman" w:hAnsi="Times New Roman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lang w:eastAsia="pl-PL"/>
        </w:rPr>
      </w:pPr>
    </w:p>
    <w:p w:rsidR="00C94023" w:rsidRPr="003230CD" w:rsidRDefault="00C94023" w:rsidP="003230CD">
      <w:pPr>
        <w:spacing w:after="0" w:line="240" w:lineRule="auto"/>
        <w:rPr>
          <w:rFonts w:ascii="Times New Roman" w:hAnsi="Times New Roman"/>
          <w:lang w:eastAsia="pl-PL"/>
        </w:rPr>
      </w:pPr>
      <w:r w:rsidRPr="003230CD">
        <w:rPr>
          <w:rFonts w:ascii="Times New Roman" w:hAnsi="Times New Roman"/>
          <w:lang w:eastAsia="pl-PL"/>
        </w:rPr>
        <w:t>..............................., dn. ...............................</w:t>
      </w:r>
      <w:r w:rsidRPr="003230CD">
        <w:rPr>
          <w:rFonts w:ascii="Times New Roman" w:hAnsi="Times New Roman"/>
          <w:lang w:eastAsia="pl-PL"/>
        </w:rPr>
        <w:tab/>
      </w:r>
      <w:r w:rsidRPr="003230CD">
        <w:rPr>
          <w:rFonts w:ascii="Times New Roman" w:hAnsi="Times New Roman"/>
          <w:lang w:eastAsia="pl-PL"/>
        </w:rPr>
        <w:tab/>
        <w:t>.....................................................................</w:t>
      </w:r>
    </w:p>
    <w:p w:rsidR="00C94023" w:rsidRPr="003230CD" w:rsidRDefault="00C94023" w:rsidP="003230CD">
      <w:pPr>
        <w:autoSpaceDE w:val="0"/>
        <w:autoSpaceDN w:val="0"/>
        <w:adjustRightInd w:val="0"/>
        <w:spacing w:after="0" w:line="240" w:lineRule="auto"/>
        <w:ind w:left="4764"/>
        <w:jc w:val="both"/>
        <w:rPr>
          <w:rFonts w:ascii="Times New Roman" w:hAnsi="Times New Roman"/>
          <w:sz w:val="20"/>
          <w:szCs w:val="20"/>
          <w:lang w:eastAsia="pl-PL"/>
        </w:rPr>
      </w:pPr>
      <w:r w:rsidRPr="003230CD"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 w:rsidR="00C94023" w:rsidRPr="003230CD" w:rsidRDefault="00C94023" w:rsidP="003230CD">
      <w:pPr>
        <w:spacing w:after="0" w:line="240" w:lineRule="auto"/>
        <w:ind w:left="5568"/>
        <w:jc w:val="both"/>
        <w:rPr>
          <w:rFonts w:ascii="Times New Roman" w:hAnsi="Times New Roman"/>
          <w:sz w:val="20"/>
          <w:szCs w:val="20"/>
          <w:lang w:eastAsia="pl-PL"/>
        </w:rPr>
      </w:pPr>
      <w:r w:rsidRPr="003230CD"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p w:rsidR="00C94023" w:rsidRDefault="00C94023"/>
    <w:sectPr w:rsidR="00C94023" w:rsidSect="00B52B2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023" w:rsidRDefault="00C94023">
      <w:pPr>
        <w:spacing w:after="0" w:line="240" w:lineRule="auto"/>
      </w:pPr>
      <w:r>
        <w:separator/>
      </w:r>
    </w:p>
  </w:endnote>
  <w:endnote w:type="continuationSeparator" w:id="0">
    <w:p w:rsidR="00C94023" w:rsidRDefault="00C9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023" w:rsidRDefault="00C94023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C94023" w:rsidRDefault="00C940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023" w:rsidRDefault="00C94023">
      <w:pPr>
        <w:spacing w:after="0" w:line="240" w:lineRule="auto"/>
      </w:pPr>
      <w:r>
        <w:separator/>
      </w:r>
    </w:p>
  </w:footnote>
  <w:footnote w:type="continuationSeparator" w:id="0">
    <w:p w:rsidR="00C94023" w:rsidRDefault="00C94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1C4B5C"/>
    <w:rsid w:val="00221EE5"/>
    <w:rsid w:val="0032284F"/>
    <w:rsid w:val="003230CD"/>
    <w:rsid w:val="00342EFF"/>
    <w:rsid w:val="003D02B3"/>
    <w:rsid w:val="00422D0A"/>
    <w:rsid w:val="00425F2B"/>
    <w:rsid w:val="00491D4F"/>
    <w:rsid w:val="005351A1"/>
    <w:rsid w:val="00564C8F"/>
    <w:rsid w:val="00634678"/>
    <w:rsid w:val="006F340F"/>
    <w:rsid w:val="0084014D"/>
    <w:rsid w:val="00857E23"/>
    <w:rsid w:val="00906D41"/>
    <w:rsid w:val="00A52FA3"/>
    <w:rsid w:val="00A61CFE"/>
    <w:rsid w:val="00B140E6"/>
    <w:rsid w:val="00B52B28"/>
    <w:rsid w:val="00BF77C5"/>
    <w:rsid w:val="00C15A96"/>
    <w:rsid w:val="00C94023"/>
    <w:rsid w:val="00DB25CD"/>
    <w:rsid w:val="00DD0707"/>
    <w:rsid w:val="00F309ED"/>
    <w:rsid w:val="00F35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2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156</Words>
  <Characters>937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</dc:title>
  <dc:subject/>
  <dc:creator>Łukasz Kardas</dc:creator>
  <cp:keywords/>
  <dc:description/>
  <cp:lastModifiedBy>AlinaS</cp:lastModifiedBy>
  <cp:revision>3</cp:revision>
  <cp:lastPrinted>2019-07-25T11:17:00Z</cp:lastPrinted>
  <dcterms:created xsi:type="dcterms:W3CDTF">2020-06-22T12:17:00Z</dcterms:created>
  <dcterms:modified xsi:type="dcterms:W3CDTF">2020-07-13T12:41:00Z</dcterms:modified>
</cp:coreProperties>
</file>