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2BE" w:rsidRPr="00444674" w:rsidRDefault="008622BE" w:rsidP="0084014D">
      <w:pPr>
        <w:spacing w:after="0" w:line="240" w:lineRule="auto"/>
        <w:jc w:val="right"/>
        <w:rPr>
          <w:rFonts w:ascii="Times New Roman" w:hAnsi="Times New Roman"/>
          <w:bCs/>
          <w:i/>
          <w:iCs/>
          <w:sz w:val="24"/>
          <w:szCs w:val="24"/>
          <w:lang w:eastAsia="pl-PL"/>
        </w:rPr>
      </w:pPr>
      <w:r w:rsidRPr="00444674">
        <w:rPr>
          <w:rFonts w:ascii="Times New Roman" w:hAnsi="Times New Roman"/>
          <w:bCs/>
          <w:i/>
          <w:iCs/>
          <w:sz w:val="24"/>
          <w:szCs w:val="24"/>
          <w:lang w:eastAsia="pl-PL"/>
        </w:rPr>
        <w:t>Załącznik nr 2 do Regulaminu</w:t>
      </w:r>
    </w:p>
    <w:p w:rsidR="008622BE" w:rsidRPr="00444674" w:rsidRDefault="008622BE" w:rsidP="0084014D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444674"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</w:t>
      </w:r>
    </w:p>
    <w:p w:rsidR="008622BE" w:rsidRPr="00444674" w:rsidRDefault="008622BE" w:rsidP="0084014D">
      <w:pPr>
        <w:spacing w:after="0" w:line="240" w:lineRule="auto"/>
        <w:ind w:firstLine="708"/>
        <w:rPr>
          <w:rFonts w:ascii="Times New Roman" w:hAnsi="Times New Roman"/>
          <w:sz w:val="24"/>
          <w:szCs w:val="24"/>
          <w:lang w:eastAsia="pl-PL"/>
        </w:rPr>
      </w:pPr>
      <w:r w:rsidRPr="00444674">
        <w:rPr>
          <w:rFonts w:ascii="Times New Roman" w:hAnsi="Times New Roman"/>
          <w:sz w:val="24"/>
          <w:szCs w:val="24"/>
          <w:lang w:eastAsia="pl-PL"/>
        </w:rPr>
        <w:t>(pieczęć Oferenta)</w:t>
      </w:r>
    </w:p>
    <w:p w:rsidR="008622BE" w:rsidRPr="00444674" w:rsidRDefault="008622BE" w:rsidP="0084014D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8622BE" w:rsidRPr="00444674" w:rsidRDefault="008622BE" w:rsidP="0084014D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8622BE" w:rsidRPr="00444674" w:rsidRDefault="008622BE">
      <w:pPr>
        <w:rPr>
          <w:rFonts w:ascii="Times New Roman" w:hAnsi="Times New Roman"/>
          <w:sz w:val="24"/>
          <w:szCs w:val="24"/>
        </w:rPr>
      </w:pPr>
    </w:p>
    <w:p w:rsidR="008622BE" w:rsidRPr="00444674" w:rsidRDefault="008622BE">
      <w:pPr>
        <w:rPr>
          <w:rFonts w:ascii="Times New Roman" w:hAnsi="Times New Roman"/>
          <w:sz w:val="24"/>
          <w:szCs w:val="24"/>
        </w:rPr>
      </w:pPr>
    </w:p>
    <w:p w:rsidR="008622BE" w:rsidRPr="00444674" w:rsidRDefault="008622BE" w:rsidP="00444674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444674">
        <w:rPr>
          <w:rFonts w:ascii="Times New Roman" w:hAnsi="Times New Roman"/>
          <w:b/>
          <w:bCs/>
          <w:sz w:val="28"/>
          <w:szCs w:val="28"/>
        </w:rPr>
        <w:t>OŚWIADCZENIE</w:t>
      </w:r>
    </w:p>
    <w:p w:rsidR="008622BE" w:rsidRPr="00444674" w:rsidRDefault="008622BE">
      <w:pPr>
        <w:rPr>
          <w:rFonts w:ascii="Times New Roman" w:hAnsi="Times New Roman"/>
          <w:sz w:val="24"/>
          <w:szCs w:val="24"/>
        </w:rPr>
      </w:pPr>
    </w:p>
    <w:p w:rsidR="008622BE" w:rsidRPr="00444674" w:rsidRDefault="008622BE" w:rsidP="00444674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  <w:r w:rsidRPr="00444674">
        <w:rPr>
          <w:rFonts w:ascii="Times New Roman" w:hAnsi="Times New Roman"/>
          <w:sz w:val="24"/>
          <w:szCs w:val="24"/>
          <w:lang w:eastAsia="pl-PL"/>
        </w:rPr>
        <w:t>Ja (</w:t>
      </w:r>
      <w:r>
        <w:rPr>
          <w:rFonts w:ascii="Times New Roman" w:hAnsi="Times New Roman"/>
          <w:sz w:val="24"/>
          <w:szCs w:val="24"/>
          <w:lang w:eastAsia="pl-PL"/>
        </w:rPr>
        <w:t>m</w:t>
      </w:r>
      <w:r w:rsidRPr="00444674">
        <w:rPr>
          <w:rFonts w:ascii="Times New Roman" w:hAnsi="Times New Roman"/>
          <w:sz w:val="24"/>
          <w:szCs w:val="24"/>
          <w:lang w:eastAsia="pl-PL"/>
        </w:rPr>
        <w:t>y), niżej podpisany (ni) ...........................................................................................</w:t>
      </w:r>
    </w:p>
    <w:p w:rsidR="008622BE" w:rsidRPr="00444674" w:rsidRDefault="008622BE" w:rsidP="00444674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444674">
        <w:rPr>
          <w:rFonts w:ascii="Times New Roman" w:hAnsi="Times New Roman"/>
          <w:sz w:val="24"/>
          <w:szCs w:val="24"/>
          <w:lang w:eastAsia="pl-PL"/>
        </w:rPr>
        <w:t>działając w imieniu i na rzecz:</w:t>
      </w:r>
    </w:p>
    <w:p w:rsidR="008622BE" w:rsidRPr="00444674" w:rsidRDefault="008622BE" w:rsidP="00444674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444674"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:rsidR="008622BE" w:rsidRPr="00444674" w:rsidRDefault="008622BE" w:rsidP="00444674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444674">
        <w:rPr>
          <w:rFonts w:ascii="Times New Roman" w:hAnsi="Times New Roman"/>
          <w:sz w:val="24"/>
          <w:szCs w:val="24"/>
          <w:lang w:eastAsia="pl-PL"/>
        </w:rPr>
        <w:t>(pełna nazwa Oferenta)</w:t>
      </w:r>
    </w:p>
    <w:p w:rsidR="008622BE" w:rsidRPr="00444674" w:rsidRDefault="008622BE" w:rsidP="00444674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8622BE" w:rsidRPr="00444674" w:rsidRDefault="008622BE" w:rsidP="00444674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444674"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:rsidR="008622BE" w:rsidRPr="00444674" w:rsidRDefault="008622BE" w:rsidP="00444674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444674">
        <w:rPr>
          <w:rFonts w:ascii="Times New Roman" w:hAnsi="Times New Roman"/>
          <w:sz w:val="24"/>
          <w:szCs w:val="24"/>
          <w:lang w:eastAsia="pl-PL"/>
        </w:rPr>
        <w:t>(adres siedziby Oferenta)</w:t>
      </w:r>
    </w:p>
    <w:p w:rsidR="008622BE" w:rsidRPr="00444674" w:rsidRDefault="008622BE" w:rsidP="00444674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8622BE" w:rsidRPr="00444674" w:rsidRDefault="008622BE" w:rsidP="0044467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444674">
        <w:rPr>
          <w:rFonts w:ascii="Times New Roman" w:hAnsi="Times New Roman"/>
          <w:sz w:val="24"/>
          <w:szCs w:val="24"/>
          <w:lang w:eastAsia="pl-PL"/>
        </w:rPr>
        <w:t>w odpowiedzi na ogłoszenie o Konkursie na:</w:t>
      </w:r>
    </w:p>
    <w:p w:rsidR="008622BE" w:rsidRPr="00444674" w:rsidRDefault="008622BE" w:rsidP="0044467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8622BE" w:rsidRPr="00444674" w:rsidRDefault="008622BE" w:rsidP="00444674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</w:p>
    <w:p w:rsidR="008622BE" w:rsidRDefault="008622BE" w:rsidP="0044467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444674">
        <w:rPr>
          <w:rFonts w:ascii="Times New Roman" w:hAnsi="Times New Roman"/>
          <w:b/>
          <w:sz w:val="24"/>
          <w:szCs w:val="24"/>
          <w:lang w:eastAsia="pl-PL"/>
        </w:rPr>
        <w:t>WYBÓR BROKERA UBEZPIECZENIOWEGO</w:t>
      </w:r>
    </w:p>
    <w:p w:rsidR="008622BE" w:rsidRPr="00444674" w:rsidRDefault="008622BE" w:rsidP="0044467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dla Gminy Limanowa</w:t>
      </w:r>
    </w:p>
    <w:p w:rsidR="008622BE" w:rsidRPr="00444674" w:rsidRDefault="008622BE" w:rsidP="0044467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</w:p>
    <w:p w:rsidR="008622BE" w:rsidRPr="00444674" w:rsidRDefault="008622BE" w:rsidP="00444674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8622BE" w:rsidRPr="00444674" w:rsidRDefault="008622BE" w:rsidP="0044467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444674">
        <w:rPr>
          <w:rFonts w:ascii="Times New Roman" w:hAnsi="Times New Roman"/>
          <w:b/>
          <w:bCs/>
          <w:sz w:val="24"/>
          <w:szCs w:val="24"/>
          <w:lang w:eastAsia="pl-PL"/>
        </w:rPr>
        <w:t>oświadczam(my), że Oferent, którego reprezentuję(jemy):</w:t>
      </w:r>
    </w:p>
    <w:p w:rsidR="008622BE" w:rsidRPr="00444674" w:rsidRDefault="008622BE" w:rsidP="00444674">
      <w:pPr>
        <w:spacing w:after="120" w:line="240" w:lineRule="auto"/>
        <w:ind w:firstLine="360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8622BE" w:rsidRPr="00444674" w:rsidRDefault="008622BE" w:rsidP="0044467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444674">
        <w:rPr>
          <w:rFonts w:ascii="Times New Roman" w:hAnsi="Times New Roman"/>
          <w:sz w:val="24"/>
          <w:szCs w:val="24"/>
          <w:lang w:eastAsia="pl-PL"/>
        </w:rPr>
        <w:t>spełnia warunki udziału w Konkursie, określone w Rozdziale IV Regulaminu Konkursu.</w:t>
      </w:r>
    </w:p>
    <w:p w:rsidR="008622BE" w:rsidRPr="00444674" w:rsidRDefault="008622BE" w:rsidP="0044467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8622BE" w:rsidRPr="00444674" w:rsidRDefault="008622BE" w:rsidP="0044467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8622BE" w:rsidRDefault="008622BE" w:rsidP="0044467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8622BE" w:rsidRDefault="008622BE" w:rsidP="0044467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8622BE" w:rsidRDefault="008622BE" w:rsidP="0044467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8622BE" w:rsidRDefault="008622BE" w:rsidP="0044467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8622BE" w:rsidRPr="00444674" w:rsidRDefault="008622BE" w:rsidP="0044467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bookmarkStart w:id="0" w:name="_GoBack"/>
      <w:bookmarkEnd w:id="0"/>
    </w:p>
    <w:p w:rsidR="008622BE" w:rsidRPr="00444674" w:rsidRDefault="008622BE" w:rsidP="00444674">
      <w:pPr>
        <w:tabs>
          <w:tab w:val="num" w:pos="709"/>
        </w:tabs>
        <w:spacing w:after="0" w:line="240" w:lineRule="auto"/>
        <w:ind w:left="709" w:hanging="283"/>
        <w:rPr>
          <w:rFonts w:ascii="Times New Roman" w:hAnsi="Times New Roman"/>
          <w:sz w:val="24"/>
          <w:szCs w:val="24"/>
          <w:lang w:eastAsia="pl-PL"/>
        </w:rPr>
      </w:pPr>
    </w:p>
    <w:p w:rsidR="008622BE" w:rsidRPr="00444674" w:rsidRDefault="008622BE" w:rsidP="00444674">
      <w:pPr>
        <w:tabs>
          <w:tab w:val="num" w:pos="709"/>
        </w:tabs>
        <w:spacing w:after="0" w:line="240" w:lineRule="auto"/>
        <w:ind w:left="709" w:hanging="283"/>
        <w:rPr>
          <w:rFonts w:ascii="Times New Roman" w:hAnsi="Times New Roman"/>
          <w:sz w:val="24"/>
          <w:szCs w:val="24"/>
          <w:lang w:eastAsia="pl-PL"/>
        </w:rPr>
      </w:pPr>
    </w:p>
    <w:p w:rsidR="008622BE" w:rsidRPr="00444674" w:rsidRDefault="008622BE" w:rsidP="00444674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444674">
        <w:rPr>
          <w:rFonts w:ascii="Times New Roman" w:hAnsi="Times New Roman"/>
          <w:sz w:val="24"/>
          <w:szCs w:val="24"/>
          <w:lang w:eastAsia="pl-PL"/>
        </w:rPr>
        <w:t>.........................., dn. ...........................</w:t>
      </w:r>
      <w:r w:rsidRPr="00444674">
        <w:rPr>
          <w:rFonts w:ascii="Times New Roman" w:hAnsi="Times New Roman"/>
          <w:sz w:val="24"/>
          <w:szCs w:val="24"/>
          <w:lang w:eastAsia="pl-PL"/>
        </w:rPr>
        <w:tab/>
        <w:t>.....</w:t>
      </w:r>
      <w:r>
        <w:rPr>
          <w:rFonts w:ascii="Times New Roman" w:hAnsi="Times New Roman"/>
          <w:sz w:val="24"/>
          <w:szCs w:val="24"/>
          <w:lang w:eastAsia="pl-PL"/>
        </w:rPr>
        <w:t>...........</w:t>
      </w:r>
      <w:r w:rsidRPr="00444674"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</w:t>
      </w:r>
    </w:p>
    <w:p w:rsidR="008622BE" w:rsidRDefault="008622BE" w:rsidP="00222161">
      <w:pPr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                        </w:t>
      </w:r>
      <w:r w:rsidRPr="00444674">
        <w:rPr>
          <w:rFonts w:ascii="Times New Roman" w:hAnsi="Times New Roman"/>
          <w:sz w:val="24"/>
          <w:szCs w:val="24"/>
          <w:lang w:eastAsia="pl-PL"/>
        </w:rPr>
        <w:t xml:space="preserve">podpis/y Oferenta </w:t>
      </w:r>
    </w:p>
    <w:p w:rsidR="008622BE" w:rsidRDefault="008622BE" w:rsidP="00340540">
      <w:pPr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ascii="Times New Roman" w:hAnsi="Times New Roman"/>
          <w:sz w:val="24"/>
          <w:szCs w:val="24"/>
          <w:lang w:eastAsia="pl-PL"/>
        </w:rPr>
      </w:pPr>
      <w:r w:rsidRPr="00444674">
        <w:rPr>
          <w:rFonts w:ascii="Times New Roman" w:hAnsi="Times New Roman"/>
          <w:sz w:val="24"/>
          <w:szCs w:val="24"/>
          <w:lang w:eastAsia="pl-PL"/>
        </w:rPr>
        <w:t>lub osoby (osób)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444674">
        <w:rPr>
          <w:rFonts w:ascii="Times New Roman" w:hAnsi="Times New Roman"/>
          <w:sz w:val="24"/>
          <w:szCs w:val="24"/>
          <w:lang w:eastAsia="pl-PL"/>
        </w:rPr>
        <w:t>uprawnionych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444674">
        <w:rPr>
          <w:rFonts w:ascii="Times New Roman" w:hAnsi="Times New Roman"/>
          <w:sz w:val="24"/>
          <w:szCs w:val="24"/>
          <w:lang w:eastAsia="pl-PL"/>
        </w:rPr>
        <w:t>do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444674">
        <w:rPr>
          <w:rFonts w:ascii="Times New Roman" w:hAnsi="Times New Roman"/>
          <w:sz w:val="24"/>
          <w:szCs w:val="24"/>
          <w:lang w:eastAsia="pl-PL"/>
        </w:rPr>
        <w:t xml:space="preserve">występowania </w:t>
      </w:r>
      <w:r>
        <w:rPr>
          <w:rFonts w:ascii="Times New Roman" w:hAnsi="Times New Roman"/>
          <w:sz w:val="24"/>
          <w:szCs w:val="24"/>
          <w:lang w:eastAsia="pl-PL"/>
        </w:rPr>
        <w:t xml:space="preserve">                          </w:t>
      </w:r>
    </w:p>
    <w:p w:rsidR="008622BE" w:rsidRPr="00444674" w:rsidRDefault="008622BE" w:rsidP="00340540">
      <w:pPr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                    </w:t>
      </w:r>
      <w:r w:rsidRPr="00444674">
        <w:rPr>
          <w:rFonts w:ascii="Times New Roman" w:hAnsi="Times New Roman"/>
          <w:sz w:val="24"/>
          <w:szCs w:val="24"/>
          <w:lang w:eastAsia="pl-PL"/>
        </w:rPr>
        <w:t>w imieniu Oferenta</w:t>
      </w:r>
    </w:p>
    <w:p w:rsidR="008622BE" w:rsidRPr="00444674" w:rsidRDefault="008622BE" w:rsidP="00444674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8622BE" w:rsidRPr="00444674" w:rsidRDefault="008622BE" w:rsidP="0044467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</w:p>
    <w:p w:rsidR="008622BE" w:rsidRPr="00444674" w:rsidRDefault="008622BE" w:rsidP="00444674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8622BE" w:rsidRPr="00444674" w:rsidRDefault="008622BE">
      <w:pPr>
        <w:rPr>
          <w:rFonts w:ascii="Times New Roman" w:hAnsi="Times New Roman"/>
          <w:sz w:val="24"/>
          <w:szCs w:val="24"/>
        </w:rPr>
      </w:pPr>
    </w:p>
    <w:sectPr w:rsidR="008622BE" w:rsidRPr="00444674" w:rsidSect="004724A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22BE" w:rsidRDefault="008622BE">
      <w:pPr>
        <w:spacing w:after="0" w:line="240" w:lineRule="auto"/>
      </w:pPr>
      <w:r>
        <w:separator/>
      </w:r>
    </w:p>
  </w:endnote>
  <w:endnote w:type="continuationSeparator" w:id="0">
    <w:p w:rsidR="008622BE" w:rsidRDefault="008622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2BE" w:rsidRDefault="008622BE">
    <w:pPr>
      <w:pStyle w:val="Footer"/>
      <w:jc w:val="center"/>
    </w:pPr>
    <w:fldSimple w:instr=" PAGE   \* MERGEFORMAT ">
      <w:r>
        <w:rPr>
          <w:noProof/>
        </w:rPr>
        <w:t>1</w:t>
      </w:r>
    </w:fldSimple>
  </w:p>
  <w:p w:rsidR="008622BE" w:rsidRDefault="008622B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22BE" w:rsidRDefault="008622BE">
      <w:pPr>
        <w:spacing w:after="0" w:line="240" w:lineRule="auto"/>
      </w:pPr>
      <w:r>
        <w:separator/>
      </w:r>
    </w:p>
  </w:footnote>
  <w:footnote w:type="continuationSeparator" w:id="0">
    <w:p w:rsidR="008622BE" w:rsidRDefault="008622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F6323"/>
    <w:multiLevelType w:val="hybridMultilevel"/>
    <w:tmpl w:val="652A96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7057F13"/>
    <w:multiLevelType w:val="hybridMultilevel"/>
    <w:tmpl w:val="4B5C808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87C1C27"/>
    <w:multiLevelType w:val="hybridMultilevel"/>
    <w:tmpl w:val="A0160ED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CFA35F6"/>
    <w:multiLevelType w:val="hybridMultilevel"/>
    <w:tmpl w:val="5402292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DFA04CF"/>
    <w:multiLevelType w:val="hybridMultilevel"/>
    <w:tmpl w:val="4B5C808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8CB109F"/>
    <w:multiLevelType w:val="hybridMultilevel"/>
    <w:tmpl w:val="DEB6ADD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5B91F11"/>
    <w:multiLevelType w:val="hybridMultilevel"/>
    <w:tmpl w:val="9996A13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7B35FAC"/>
    <w:multiLevelType w:val="hybridMultilevel"/>
    <w:tmpl w:val="7848E51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BA75A38"/>
    <w:multiLevelType w:val="hybridMultilevel"/>
    <w:tmpl w:val="E5E4E4A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41A728E"/>
    <w:multiLevelType w:val="hybridMultilevel"/>
    <w:tmpl w:val="D70A1E36"/>
    <w:lvl w:ilvl="0" w:tplc="EC5C08E6">
      <w:start w:val="1"/>
      <w:numFmt w:val="decimal"/>
      <w:lvlText w:val="%1."/>
      <w:lvlJc w:val="left"/>
      <w:pPr>
        <w:ind w:left="735" w:hanging="37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9"/>
  </w:num>
  <w:num w:numId="5">
    <w:abstractNumId w:val="7"/>
  </w:num>
  <w:num w:numId="6">
    <w:abstractNumId w:val="3"/>
  </w:num>
  <w:num w:numId="7">
    <w:abstractNumId w:val="6"/>
  </w:num>
  <w:num w:numId="8">
    <w:abstractNumId w:val="1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40E6"/>
    <w:rsid w:val="00002F3B"/>
    <w:rsid w:val="00167321"/>
    <w:rsid w:val="001C4B5C"/>
    <w:rsid w:val="00222161"/>
    <w:rsid w:val="002518C0"/>
    <w:rsid w:val="00274CE9"/>
    <w:rsid w:val="00340540"/>
    <w:rsid w:val="00444674"/>
    <w:rsid w:val="004724A9"/>
    <w:rsid w:val="006765F4"/>
    <w:rsid w:val="007511B3"/>
    <w:rsid w:val="0084014D"/>
    <w:rsid w:val="00857E23"/>
    <w:rsid w:val="008622BE"/>
    <w:rsid w:val="008A1049"/>
    <w:rsid w:val="008B4C85"/>
    <w:rsid w:val="00A61CFE"/>
    <w:rsid w:val="00B140E6"/>
    <w:rsid w:val="00C67CBF"/>
    <w:rsid w:val="00E03205"/>
    <w:rsid w:val="00F35888"/>
    <w:rsid w:val="00F509C8"/>
    <w:rsid w:val="00FE08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Table Subtle 1" w:locked="1" w:semiHidden="0" w:uiPriority="0" w:unhideWhenUsed="0"/>
    <w:lsdException w:name="Table Web 2" w:locked="1" w:semiHidden="0" w:uiPriority="0" w:unhideWhenUsed="0"/>
    <w:lsdException w:name="Table Web 3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24A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B140E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oterChar">
    <w:name w:val="Footer Char"/>
    <w:basedOn w:val="DefaultParagraphFont"/>
    <w:link w:val="Footer"/>
    <w:uiPriority w:val="99"/>
    <w:locked/>
    <w:rsid w:val="00B140E6"/>
    <w:rPr>
      <w:rFonts w:ascii="Times New Roman" w:hAnsi="Times New Roman" w:cs="Times New Roman"/>
      <w:sz w:val="24"/>
      <w:szCs w:val="24"/>
      <w:lang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4446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446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169</Words>
  <Characters>1016</Characters>
  <Application>Microsoft Office Outlook</Application>
  <DocSecurity>0</DocSecurity>
  <Lines>0</Lines>
  <Paragraphs>0</Paragraphs>
  <ScaleCrop>false</ScaleCrop>
  <Company>KZGW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Regulaminu</dc:title>
  <dc:subject/>
  <dc:creator>Łukasz Kardas</dc:creator>
  <cp:keywords/>
  <dc:description/>
  <cp:lastModifiedBy>AlinaS</cp:lastModifiedBy>
  <cp:revision>3</cp:revision>
  <dcterms:created xsi:type="dcterms:W3CDTF">2020-07-10T12:58:00Z</dcterms:created>
  <dcterms:modified xsi:type="dcterms:W3CDTF">2020-07-13T12:38:00Z</dcterms:modified>
</cp:coreProperties>
</file>